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660" w:rsidRPr="00CD05BB" w:rsidRDefault="002B6660" w:rsidP="00CD05BB">
      <w:pPr>
        <w:pStyle w:val="3"/>
        <w:ind w:left="5387"/>
        <w:jc w:val="center"/>
        <w:rPr>
          <w:sz w:val="12"/>
          <w:szCs w:val="12"/>
        </w:rPr>
      </w:pPr>
      <w:bookmarkStart w:id="0" w:name="_GoBack"/>
      <w:bookmarkEnd w:id="0"/>
    </w:p>
    <w:p w:rsidR="00CD05BB" w:rsidRPr="00CD05BB" w:rsidRDefault="00CD05BB" w:rsidP="00CD05BB">
      <w:pPr>
        <w:rPr>
          <w:sz w:val="12"/>
          <w:szCs w:val="12"/>
        </w:rPr>
      </w:pPr>
    </w:p>
    <w:p w:rsidR="002B6660" w:rsidRPr="00A6435A" w:rsidRDefault="00AB38DB" w:rsidP="00DA7B0D">
      <w:pPr>
        <w:pStyle w:val="3"/>
        <w:rPr>
          <w:sz w:val="20"/>
        </w:rPr>
      </w:pPr>
      <w:r>
        <w:rPr>
          <w:noProof/>
        </w:rPr>
        <w:object w:dxaOrig="1121" w:dyaOrig="1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07.25pt;margin-top:.65pt;width:56.25pt;height:63.75pt;z-index:251659264" wrapcoords="-288 0 -288 21346 21600 21346 21600 0 -288 0" fillcolor="window">
            <v:imagedata r:id="rId8" o:title="" blacklevel="-13107f" grayscale="t" bilevel="t"/>
          </v:shape>
          <o:OLEObject Type="Embed" ProgID="Word.Picture.8" ShapeID="_x0000_s1029" DrawAspect="Content" ObjectID="_1812894882" r:id="rId9"/>
        </w:object>
      </w:r>
      <w:r w:rsidR="00CD05BB" w:rsidRPr="00A153C9">
        <w:rPr>
          <w:noProof/>
        </w:rPr>
        <w:object w:dxaOrig="1121" w:dyaOrig="1281">
          <v:shape id="_x0000_s1026" type="#_x0000_t75" style="position:absolute;left:0;text-align:left;margin-left:207.25pt;margin-top:.65pt;width:24.75pt;height:28.05pt;z-index:251656192" wrapcoords="-288 0 -288 21346 21600 21346 21600 0 -288 0" fillcolor="window">
            <v:imagedata r:id="rId8" o:title="" blacklevel="-13107f" grayscale="t" bilevel="t"/>
          </v:shape>
          <o:OLEObject Type="Embed" ProgID="Word.Picture.8" ShapeID="_x0000_s1026" DrawAspect="Content" ObjectID="_1812894883" r:id="rId10"/>
        </w:object>
      </w:r>
    </w:p>
    <w:p w:rsidR="002B6660" w:rsidRPr="00A153C9" w:rsidRDefault="002B6660" w:rsidP="002B6660">
      <w:pPr>
        <w:spacing w:line="288" w:lineRule="auto"/>
        <w:jc w:val="center"/>
        <w:rPr>
          <w:sz w:val="12"/>
          <w:szCs w:val="12"/>
        </w:rPr>
      </w:pPr>
    </w:p>
    <w:p w:rsidR="00B3626A" w:rsidRPr="00A153C9" w:rsidRDefault="00B3626A" w:rsidP="002B6660">
      <w:pPr>
        <w:jc w:val="center"/>
        <w:rPr>
          <w:b/>
          <w:sz w:val="36"/>
          <w:szCs w:val="36"/>
        </w:rPr>
      </w:pPr>
    </w:p>
    <w:p w:rsidR="002B6660" w:rsidRDefault="002B6660" w:rsidP="002B6660">
      <w:pPr>
        <w:spacing w:line="168" w:lineRule="auto"/>
        <w:jc w:val="center"/>
        <w:rPr>
          <w:b/>
          <w:sz w:val="36"/>
          <w:szCs w:val="36"/>
        </w:rPr>
      </w:pPr>
    </w:p>
    <w:p w:rsidR="00A00A9B" w:rsidRPr="00CD05BB" w:rsidRDefault="00A00A9B" w:rsidP="002B6660">
      <w:pPr>
        <w:spacing w:line="168" w:lineRule="auto"/>
        <w:jc w:val="center"/>
        <w:rPr>
          <w:b/>
          <w:sz w:val="40"/>
          <w:szCs w:val="40"/>
        </w:rPr>
      </w:pPr>
    </w:p>
    <w:p w:rsidR="002B6660" w:rsidRPr="00A153C9" w:rsidRDefault="002B6660" w:rsidP="002B6660">
      <w:pPr>
        <w:jc w:val="center"/>
        <w:rPr>
          <w:b/>
          <w:sz w:val="36"/>
          <w:szCs w:val="36"/>
        </w:rPr>
      </w:pPr>
      <w:r w:rsidRPr="00A153C9">
        <w:rPr>
          <w:b/>
          <w:sz w:val="36"/>
          <w:szCs w:val="36"/>
        </w:rPr>
        <w:t>ФЕДЕРАЛЬНАЯ   СЛУЖБА   БЕЗОПАСНОСТИ</w:t>
      </w:r>
    </w:p>
    <w:p w:rsidR="002B6660" w:rsidRPr="00A153C9" w:rsidRDefault="002B6660" w:rsidP="002B6660">
      <w:pPr>
        <w:jc w:val="center"/>
        <w:rPr>
          <w:b/>
          <w:sz w:val="36"/>
          <w:szCs w:val="36"/>
        </w:rPr>
      </w:pPr>
      <w:r w:rsidRPr="00A153C9">
        <w:rPr>
          <w:b/>
          <w:sz w:val="36"/>
          <w:szCs w:val="36"/>
        </w:rPr>
        <w:t>РОССИЙСКОЙ   ФЕДЕРАЦИИ</w:t>
      </w:r>
    </w:p>
    <w:p w:rsidR="002B6660" w:rsidRPr="00A153C9" w:rsidRDefault="002B6660" w:rsidP="002B6660">
      <w:pPr>
        <w:spacing w:line="192" w:lineRule="auto"/>
        <w:jc w:val="center"/>
        <w:rPr>
          <w:b/>
          <w:sz w:val="36"/>
          <w:szCs w:val="36"/>
        </w:rPr>
      </w:pPr>
    </w:p>
    <w:p w:rsidR="002B6660" w:rsidRPr="00A153C9" w:rsidRDefault="002B6660" w:rsidP="00A218F4">
      <w:pPr>
        <w:jc w:val="center"/>
        <w:rPr>
          <w:b/>
          <w:sz w:val="56"/>
          <w:szCs w:val="56"/>
        </w:rPr>
      </w:pPr>
      <w:r w:rsidRPr="00A153C9">
        <w:rPr>
          <w:b/>
          <w:sz w:val="64"/>
          <w:szCs w:val="64"/>
        </w:rPr>
        <w:t>ПРИКАЗ</w:t>
      </w:r>
    </w:p>
    <w:p w:rsidR="00A218F4" w:rsidRPr="00A40F15" w:rsidRDefault="00A827A7" w:rsidP="00A218F4">
      <w:pPr>
        <w:jc w:val="center"/>
        <w:rPr>
          <w:b/>
          <w:spacing w:val="-20"/>
          <w:sz w:val="40"/>
          <w:szCs w:val="40"/>
        </w:rPr>
      </w:pPr>
      <w:r>
        <w:rPr>
          <w:b/>
          <w:noProof/>
          <w:spacing w:val="-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130810</wp:posOffset>
                </wp:positionV>
                <wp:extent cx="768985" cy="13271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04F" w:rsidRPr="009167C1" w:rsidRDefault="000D004F" w:rsidP="00361419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167C1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06.04.2024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.75pt;margin-top:10.3pt;width:60.55pt;height:10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" strokecolor="white">
                <v:textbox>
                  <w:txbxContent>
                    <w:p w:rsidR="000D004F" w:rsidRPr="009167C1" w:rsidRDefault="000D004F" w:rsidP="00361419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9167C1">
                        <w:rPr>
                          <w:b/>
                          <w:color w:val="FFFFFF"/>
                          <w:sz w:val="28"/>
                          <w:szCs w:val="28"/>
                        </w:rPr>
                        <w:t>06.04.2024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pacing w:val="-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130810</wp:posOffset>
                </wp:positionV>
                <wp:extent cx="356235" cy="132715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04F" w:rsidRPr="009167C1" w:rsidRDefault="000D004F" w:rsidP="00662560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9167C1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129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40.15pt;margin-top:10.3pt;width:28.05pt;height:1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" strokecolor="white">
                <v:textbox>
                  <w:txbxContent>
                    <w:p w:rsidR="000D004F" w:rsidRPr="009167C1" w:rsidRDefault="000D004F" w:rsidP="00662560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9167C1">
                        <w:rPr>
                          <w:b/>
                          <w:color w:val="FFFFFF"/>
                          <w:sz w:val="28"/>
                          <w:szCs w:val="28"/>
                        </w:rPr>
                        <w:t>129</w:t>
                      </w:r>
                    </w:p>
                  </w:txbxContent>
                </v:textbox>
              </v:shape>
            </w:pict>
          </mc:Fallback>
        </mc:AlternateContent>
      </w:r>
    </w:p>
    <w:p w:rsidR="00A218F4" w:rsidRPr="008109DF" w:rsidRDefault="00A218F4" w:rsidP="008109DF">
      <w:pPr>
        <w:tabs>
          <w:tab w:val="left" w:pos="3402"/>
          <w:tab w:val="left" w:pos="3544"/>
          <w:tab w:val="left" w:pos="5812"/>
          <w:tab w:val="left" w:pos="6096"/>
          <w:tab w:val="left" w:pos="9638"/>
        </w:tabs>
        <w:ind w:right="-1"/>
        <w:jc w:val="center"/>
        <w:rPr>
          <w:b/>
          <w:sz w:val="24"/>
          <w:szCs w:val="24"/>
        </w:rPr>
      </w:pPr>
      <w:r w:rsidRPr="008109DF">
        <w:rPr>
          <w:b/>
          <w:sz w:val="24"/>
          <w:szCs w:val="24"/>
        </w:rPr>
        <w:t>______</w:t>
      </w:r>
      <w:r w:rsidR="0086125B">
        <w:rPr>
          <w:b/>
          <w:sz w:val="24"/>
          <w:szCs w:val="24"/>
        </w:rPr>
        <w:t>___</w:t>
      </w:r>
      <w:r w:rsidRPr="008109DF">
        <w:rPr>
          <w:b/>
          <w:sz w:val="24"/>
          <w:szCs w:val="24"/>
        </w:rPr>
        <w:t>__________________</w:t>
      </w:r>
      <w:r w:rsidR="002A15EB">
        <w:rPr>
          <w:b/>
          <w:sz w:val="24"/>
          <w:szCs w:val="24"/>
        </w:rPr>
        <w:t>__</w:t>
      </w:r>
      <w:r w:rsidRPr="008109DF">
        <w:rPr>
          <w:b/>
          <w:sz w:val="24"/>
          <w:szCs w:val="24"/>
        </w:rPr>
        <w:t xml:space="preserve">    </w:t>
      </w:r>
      <w:r w:rsidR="0086125B">
        <w:rPr>
          <w:b/>
          <w:sz w:val="24"/>
          <w:szCs w:val="24"/>
        </w:rPr>
        <w:t xml:space="preserve"> </w:t>
      </w:r>
      <w:r w:rsidRPr="008109DF">
        <w:rPr>
          <w:b/>
          <w:sz w:val="24"/>
          <w:szCs w:val="24"/>
        </w:rPr>
        <w:t xml:space="preserve"> </w:t>
      </w:r>
      <w:r w:rsidR="0055613E">
        <w:rPr>
          <w:b/>
          <w:sz w:val="24"/>
          <w:szCs w:val="24"/>
        </w:rPr>
        <w:t xml:space="preserve">  </w:t>
      </w:r>
      <w:r w:rsidR="008109DF">
        <w:rPr>
          <w:b/>
          <w:sz w:val="24"/>
          <w:szCs w:val="24"/>
        </w:rPr>
        <w:t xml:space="preserve">  </w:t>
      </w:r>
      <w:r w:rsidRPr="008109DF">
        <w:rPr>
          <w:b/>
          <w:sz w:val="24"/>
          <w:szCs w:val="24"/>
        </w:rPr>
        <w:t xml:space="preserve">  Москва  </w:t>
      </w:r>
      <w:r w:rsidR="0055613E">
        <w:rPr>
          <w:b/>
          <w:sz w:val="24"/>
          <w:szCs w:val="24"/>
        </w:rPr>
        <w:t xml:space="preserve">  </w:t>
      </w:r>
      <w:r w:rsidR="008109DF">
        <w:rPr>
          <w:b/>
          <w:sz w:val="24"/>
          <w:szCs w:val="24"/>
        </w:rPr>
        <w:t xml:space="preserve">  </w:t>
      </w:r>
      <w:r w:rsidRPr="008109DF">
        <w:rPr>
          <w:b/>
          <w:sz w:val="24"/>
          <w:szCs w:val="24"/>
        </w:rPr>
        <w:t xml:space="preserve">   №</w:t>
      </w:r>
      <w:r w:rsidR="002A15EB">
        <w:rPr>
          <w:b/>
          <w:sz w:val="24"/>
          <w:szCs w:val="24"/>
        </w:rPr>
        <w:t>__</w:t>
      </w:r>
      <w:r w:rsidRPr="008109DF">
        <w:rPr>
          <w:b/>
          <w:sz w:val="24"/>
          <w:szCs w:val="24"/>
        </w:rPr>
        <w:t>_______</w:t>
      </w:r>
      <w:r w:rsidR="0086125B">
        <w:rPr>
          <w:b/>
          <w:sz w:val="24"/>
          <w:szCs w:val="24"/>
        </w:rPr>
        <w:t>___</w:t>
      </w:r>
      <w:r w:rsidRPr="008109DF">
        <w:rPr>
          <w:b/>
          <w:sz w:val="24"/>
          <w:szCs w:val="24"/>
        </w:rPr>
        <w:t>________________</w:t>
      </w:r>
    </w:p>
    <w:p w:rsidR="002B6660" w:rsidRPr="00A153C9" w:rsidRDefault="002B6660" w:rsidP="0093205B">
      <w:pPr>
        <w:rPr>
          <w:sz w:val="28"/>
          <w:szCs w:val="28"/>
        </w:rPr>
      </w:pPr>
    </w:p>
    <w:p w:rsidR="002B6660" w:rsidRPr="00A153C9" w:rsidRDefault="002B6660" w:rsidP="0093205B">
      <w:pPr>
        <w:rPr>
          <w:sz w:val="28"/>
          <w:szCs w:val="28"/>
        </w:rPr>
      </w:pPr>
    </w:p>
    <w:p w:rsidR="002B6660" w:rsidRPr="00A153C9" w:rsidRDefault="002B6660" w:rsidP="006B3BAF">
      <w:pPr>
        <w:spacing w:after="120"/>
        <w:rPr>
          <w:sz w:val="28"/>
          <w:szCs w:val="28"/>
        </w:rPr>
      </w:pPr>
    </w:p>
    <w:p w:rsidR="0093205B" w:rsidRPr="006B3BAF" w:rsidRDefault="002F23A7" w:rsidP="005A70E0">
      <w:pPr>
        <w:tabs>
          <w:tab w:val="left" w:pos="-3828"/>
          <w:tab w:val="left" w:pos="0"/>
        </w:tabs>
        <w:ind w:right="4961"/>
        <w:jc w:val="both"/>
        <w:rPr>
          <w:sz w:val="22"/>
          <w:szCs w:val="22"/>
          <w:highlight w:val="yellow"/>
        </w:rPr>
      </w:pPr>
      <w:r w:rsidRPr="00AB0369">
        <w:rPr>
          <w:sz w:val="28"/>
          <w:szCs w:val="28"/>
        </w:rPr>
        <w:t>О внесении изменени</w:t>
      </w:r>
      <w:r w:rsidR="00DF64C1" w:rsidRPr="00AB0369">
        <w:rPr>
          <w:sz w:val="28"/>
          <w:szCs w:val="28"/>
        </w:rPr>
        <w:t>й</w:t>
      </w:r>
      <w:r w:rsidRPr="00AB0369">
        <w:rPr>
          <w:sz w:val="28"/>
          <w:szCs w:val="28"/>
        </w:rPr>
        <w:t xml:space="preserve"> в</w:t>
      </w:r>
      <w:r w:rsidR="005D5C47">
        <w:rPr>
          <w:sz w:val="28"/>
          <w:szCs w:val="28"/>
        </w:rPr>
        <w:t xml:space="preserve"> </w:t>
      </w:r>
      <w:r w:rsidRPr="00AB0369">
        <w:rPr>
          <w:sz w:val="28"/>
          <w:szCs w:val="28"/>
        </w:rPr>
        <w:t>Поряд</w:t>
      </w:r>
      <w:r w:rsidR="00315350">
        <w:rPr>
          <w:snapToGrid w:val="0"/>
          <w:sz w:val="28"/>
        </w:rPr>
        <w:t>ок</w:t>
      </w:r>
      <w:r w:rsidR="005D5C47">
        <w:rPr>
          <w:snapToGrid w:val="0"/>
          <w:sz w:val="28"/>
        </w:rPr>
        <w:t xml:space="preserve"> </w:t>
      </w:r>
      <w:r w:rsidR="00315350">
        <w:rPr>
          <w:snapToGrid w:val="0"/>
          <w:sz w:val="28"/>
        </w:rPr>
        <w:br/>
      </w:r>
      <w:r w:rsidRPr="00AB0369">
        <w:rPr>
          <w:snapToGrid w:val="0"/>
          <w:sz w:val="28"/>
        </w:rPr>
        <w:t>и услови</w:t>
      </w:r>
      <w:r w:rsidR="0024281E">
        <w:rPr>
          <w:snapToGrid w:val="0"/>
          <w:sz w:val="28"/>
        </w:rPr>
        <w:t>я</w:t>
      </w:r>
      <w:r w:rsidRPr="00AB0369">
        <w:rPr>
          <w:snapToGrid w:val="0"/>
          <w:sz w:val="28"/>
        </w:rPr>
        <w:t xml:space="preserve"> приема граждан </w:t>
      </w:r>
      <w:r w:rsidR="00DF64C1" w:rsidRPr="00AB0369">
        <w:rPr>
          <w:snapToGrid w:val="0"/>
          <w:sz w:val="28"/>
        </w:rPr>
        <w:t>Р</w:t>
      </w:r>
      <w:r w:rsidRPr="00AB0369">
        <w:rPr>
          <w:snapToGrid w:val="0"/>
          <w:sz w:val="28"/>
        </w:rPr>
        <w:t xml:space="preserve">оссийской </w:t>
      </w:r>
      <w:r w:rsidR="00DF64C1" w:rsidRPr="00AB0369">
        <w:rPr>
          <w:snapToGrid w:val="0"/>
          <w:sz w:val="28"/>
        </w:rPr>
        <w:t>Ф</w:t>
      </w:r>
      <w:r w:rsidRPr="00AB0369">
        <w:rPr>
          <w:snapToGrid w:val="0"/>
          <w:sz w:val="28"/>
        </w:rPr>
        <w:t xml:space="preserve">едерации </w:t>
      </w:r>
      <w:r w:rsidR="00315350">
        <w:rPr>
          <w:snapToGrid w:val="0"/>
          <w:sz w:val="28"/>
        </w:rPr>
        <w:br/>
      </w:r>
      <w:r w:rsidRPr="00AB0369">
        <w:rPr>
          <w:snapToGrid w:val="0"/>
          <w:sz w:val="28"/>
        </w:rPr>
        <w:t xml:space="preserve">в образовательные организации </w:t>
      </w:r>
      <w:r w:rsidRPr="00AB0369">
        <w:rPr>
          <w:snapToGrid w:val="0"/>
          <w:spacing w:val="-6"/>
          <w:sz w:val="28"/>
        </w:rPr>
        <w:t>ФСБ России</w:t>
      </w:r>
      <w:r w:rsidRPr="00AB0369">
        <w:rPr>
          <w:spacing w:val="-6"/>
          <w:sz w:val="28"/>
          <w:szCs w:val="28"/>
        </w:rPr>
        <w:t>, утвержденн</w:t>
      </w:r>
      <w:r w:rsidR="00AB0369" w:rsidRPr="00AB0369">
        <w:rPr>
          <w:spacing w:val="-6"/>
          <w:sz w:val="28"/>
          <w:szCs w:val="28"/>
        </w:rPr>
        <w:t>ы</w:t>
      </w:r>
      <w:r w:rsidR="008E669E">
        <w:rPr>
          <w:spacing w:val="-6"/>
          <w:sz w:val="28"/>
          <w:szCs w:val="28"/>
        </w:rPr>
        <w:t>е</w:t>
      </w:r>
      <w:r w:rsidR="00AB0369" w:rsidRPr="00AB0369">
        <w:rPr>
          <w:spacing w:val="-6"/>
          <w:sz w:val="28"/>
          <w:szCs w:val="28"/>
        </w:rPr>
        <w:t xml:space="preserve"> </w:t>
      </w:r>
      <w:r w:rsidRPr="00AB0369">
        <w:rPr>
          <w:spacing w:val="-6"/>
          <w:sz w:val="28"/>
          <w:szCs w:val="28"/>
        </w:rPr>
        <w:t>приказом ФСБ России</w:t>
      </w:r>
      <w:r w:rsidR="00DF64C1" w:rsidRPr="00AB0369">
        <w:rPr>
          <w:spacing w:val="-6"/>
          <w:sz w:val="28"/>
          <w:szCs w:val="28"/>
        </w:rPr>
        <w:t xml:space="preserve"> </w:t>
      </w:r>
      <w:r w:rsidR="008F5506" w:rsidRPr="00AB0369">
        <w:rPr>
          <w:spacing w:val="-6"/>
          <w:sz w:val="28"/>
          <w:szCs w:val="28"/>
        </w:rPr>
        <w:t>от 29</w:t>
      </w:r>
      <w:r w:rsidR="00DF64C1" w:rsidRPr="00AB0369">
        <w:rPr>
          <w:spacing w:val="-6"/>
          <w:sz w:val="28"/>
          <w:szCs w:val="28"/>
        </w:rPr>
        <w:t xml:space="preserve"> мая </w:t>
      </w:r>
      <w:r w:rsidR="008F5506" w:rsidRPr="00AB0369">
        <w:rPr>
          <w:spacing w:val="-6"/>
          <w:sz w:val="28"/>
          <w:szCs w:val="28"/>
        </w:rPr>
        <w:t>2021</w:t>
      </w:r>
      <w:r w:rsidR="00DF64C1" w:rsidRPr="00AB0369">
        <w:rPr>
          <w:spacing w:val="-6"/>
          <w:sz w:val="28"/>
          <w:szCs w:val="28"/>
        </w:rPr>
        <w:t xml:space="preserve"> г.</w:t>
      </w:r>
      <w:r w:rsidR="008F5506" w:rsidRPr="00AB0369">
        <w:rPr>
          <w:spacing w:val="-6"/>
          <w:sz w:val="28"/>
          <w:szCs w:val="28"/>
        </w:rPr>
        <w:t xml:space="preserve"> № 204</w:t>
      </w:r>
      <w:r w:rsidR="005A70E0">
        <w:br/>
      </w:r>
    </w:p>
    <w:p w:rsidR="0093205B" w:rsidRPr="006B3BAF" w:rsidRDefault="0093205B" w:rsidP="002617A6">
      <w:pPr>
        <w:pStyle w:val="BodyText2"/>
        <w:spacing w:line="360" w:lineRule="auto"/>
        <w:rPr>
          <w:sz w:val="22"/>
          <w:szCs w:val="22"/>
        </w:rPr>
      </w:pPr>
    </w:p>
    <w:p w:rsidR="00004662" w:rsidRPr="00C36ACE" w:rsidRDefault="00004662" w:rsidP="009F58F0">
      <w:pPr>
        <w:pStyle w:val="a4"/>
        <w:spacing w:line="336" w:lineRule="auto"/>
        <w:ind w:firstLine="709"/>
        <w:rPr>
          <w:spacing w:val="-4"/>
          <w:szCs w:val="28"/>
          <w:lang w:val="ru-RU"/>
        </w:rPr>
      </w:pPr>
      <w:r w:rsidRPr="00C36ACE">
        <w:rPr>
          <w:spacing w:val="-4"/>
          <w:szCs w:val="28"/>
          <w:lang w:val="ru-RU"/>
        </w:rPr>
        <w:t xml:space="preserve">В соответствии с </w:t>
      </w:r>
      <w:r w:rsidR="00A41AEE">
        <w:rPr>
          <w:spacing w:val="-4"/>
          <w:szCs w:val="28"/>
          <w:lang w:val="ru-RU"/>
        </w:rPr>
        <w:t xml:space="preserve">частью 1 и </w:t>
      </w:r>
      <w:r w:rsidRPr="00C36ACE">
        <w:rPr>
          <w:spacing w:val="-4"/>
          <w:szCs w:val="28"/>
          <w:lang w:val="ru-RU"/>
        </w:rPr>
        <w:t xml:space="preserve">пунктом 1 части 10 статьи 81 </w:t>
      </w:r>
      <w:r w:rsidR="00C3796D">
        <w:rPr>
          <w:spacing w:val="-4"/>
          <w:szCs w:val="28"/>
          <w:lang w:val="ru-RU"/>
        </w:rPr>
        <w:br/>
      </w:r>
      <w:r w:rsidRPr="00C36ACE">
        <w:rPr>
          <w:spacing w:val="-4"/>
          <w:szCs w:val="28"/>
          <w:lang w:val="ru-RU"/>
        </w:rPr>
        <w:t>Федерального закона</w:t>
      </w:r>
      <w:r w:rsidR="00CD05BB" w:rsidRPr="00C36ACE">
        <w:rPr>
          <w:spacing w:val="-4"/>
          <w:szCs w:val="28"/>
          <w:lang w:val="ru-RU"/>
        </w:rPr>
        <w:t xml:space="preserve"> </w:t>
      </w:r>
      <w:r w:rsidRPr="00C36ACE">
        <w:rPr>
          <w:spacing w:val="-4"/>
          <w:szCs w:val="28"/>
          <w:lang w:val="ru-RU"/>
        </w:rPr>
        <w:t xml:space="preserve">от 29 декабря 2012 г. № 273-ФЗ «Об образовании </w:t>
      </w:r>
      <w:r w:rsidR="00C3796D">
        <w:rPr>
          <w:spacing w:val="-4"/>
          <w:szCs w:val="28"/>
          <w:lang w:val="ru-RU"/>
        </w:rPr>
        <w:br/>
      </w:r>
      <w:r w:rsidRPr="00C36ACE">
        <w:rPr>
          <w:spacing w:val="-4"/>
          <w:szCs w:val="28"/>
          <w:lang w:val="ru-RU"/>
        </w:rPr>
        <w:t xml:space="preserve">в Российской Федерации» </w:t>
      </w:r>
      <w:r w:rsidR="00976337" w:rsidRPr="00C36ACE">
        <w:rPr>
          <w:spacing w:val="-4"/>
          <w:szCs w:val="28"/>
          <w:lang w:val="ru-RU"/>
        </w:rPr>
        <w:t xml:space="preserve">и </w:t>
      </w:r>
      <w:r w:rsidR="00C36ACE" w:rsidRPr="00C36ACE">
        <w:rPr>
          <w:spacing w:val="-4"/>
          <w:szCs w:val="28"/>
          <w:lang w:val="ru-RU"/>
        </w:rPr>
        <w:t xml:space="preserve">пунктом </w:t>
      </w:r>
      <w:r w:rsidR="00976337" w:rsidRPr="00C36ACE">
        <w:rPr>
          <w:spacing w:val="-4"/>
          <w:szCs w:val="28"/>
          <w:lang w:val="ru-RU"/>
        </w:rPr>
        <w:t>1</w:t>
      </w:r>
      <w:r w:rsidR="00C36ACE" w:rsidRPr="00C36ACE">
        <w:rPr>
          <w:spacing w:val="-4"/>
          <w:szCs w:val="28"/>
          <w:lang w:val="ru-RU"/>
        </w:rPr>
        <w:t xml:space="preserve"> Положения о Федеральной службе безопасности Российской Федерации, утвержденного </w:t>
      </w:r>
      <w:r w:rsidR="00871F8F">
        <w:rPr>
          <w:spacing w:val="-4"/>
          <w:szCs w:val="28"/>
          <w:lang w:val="ru-RU"/>
        </w:rPr>
        <w:t>У</w:t>
      </w:r>
      <w:r w:rsidR="00C36ACE" w:rsidRPr="00C36ACE">
        <w:rPr>
          <w:spacing w:val="-4"/>
          <w:szCs w:val="28"/>
          <w:lang w:val="ru-RU"/>
        </w:rPr>
        <w:t xml:space="preserve">казом Президента Российской </w:t>
      </w:r>
      <w:r w:rsidR="00976337" w:rsidRPr="00C36ACE">
        <w:rPr>
          <w:spacing w:val="-4"/>
          <w:szCs w:val="28"/>
          <w:lang w:val="ru-RU"/>
        </w:rPr>
        <w:t>Федера</w:t>
      </w:r>
      <w:r w:rsidR="00C36ACE" w:rsidRPr="00C36ACE">
        <w:rPr>
          <w:spacing w:val="-4"/>
          <w:szCs w:val="28"/>
          <w:lang w:val="ru-RU"/>
        </w:rPr>
        <w:t>ции от 11</w:t>
      </w:r>
      <w:r w:rsidR="00976337" w:rsidRPr="00C36ACE">
        <w:rPr>
          <w:spacing w:val="-4"/>
          <w:szCs w:val="28"/>
          <w:lang w:val="ru-RU"/>
        </w:rPr>
        <w:t xml:space="preserve"> а</w:t>
      </w:r>
      <w:r w:rsidR="00C36ACE" w:rsidRPr="00C36ACE">
        <w:rPr>
          <w:spacing w:val="-4"/>
          <w:szCs w:val="28"/>
          <w:lang w:val="ru-RU"/>
        </w:rPr>
        <w:t>вгуста 2003</w:t>
      </w:r>
      <w:r w:rsidR="00976337" w:rsidRPr="00C36ACE">
        <w:rPr>
          <w:spacing w:val="-4"/>
          <w:szCs w:val="28"/>
          <w:lang w:val="ru-RU"/>
        </w:rPr>
        <w:t xml:space="preserve"> г. № </w:t>
      </w:r>
      <w:r w:rsidR="00C36ACE" w:rsidRPr="00C36ACE">
        <w:rPr>
          <w:spacing w:val="-4"/>
          <w:szCs w:val="28"/>
          <w:lang w:val="ru-RU"/>
        </w:rPr>
        <w:t>960,</w:t>
      </w:r>
    </w:p>
    <w:p w:rsidR="00C30621" w:rsidRDefault="00C30621" w:rsidP="002617A6">
      <w:pPr>
        <w:spacing w:before="300" w:after="300" w:line="360" w:lineRule="auto"/>
        <w:ind w:left="550" w:firstLine="159"/>
        <w:rPr>
          <w:snapToGrid w:val="0"/>
          <w:sz w:val="28"/>
        </w:rPr>
      </w:pPr>
      <w:r>
        <w:rPr>
          <w:snapToGrid w:val="0"/>
          <w:sz w:val="28"/>
        </w:rPr>
        <w:t>П Р И К А З Ы В А Ю:</w:t>
      </w:r>
    </w:p>
    <w:p w:rsidR="0093205B" w:rsidRDefault="004F6960" w:rsidP="00F72C70">
      <w:pPr>
        <w:spacing w:line="336" w:lineRule="auto"/>
        <w:ind w:firstLine="709"/>
        <w:jc w:val="both"/>
        <w:rPr>
          <w:snapToGrid w:val="0"/>
          <w:sz w:val="28"/>
        </w:rPr>
      </w:pPr>
      <w:r>
        <w:rPr>
          <w:snapToGrid w:val="0"/>
          <w:sz w:val="28"/>
        </w:rPr>
        <w:t>в</w:t>
      </w:r>
      <w:r w:rsidR="008F5506">
        <w:rPr>
          <w:snapToGrid w:val="0"/>
          <w:sz w:val="28"/>
        </w:rPr>
        <w:t xml:space="preserve">нести </w:t>
      </w:r>
      <w:r w:rsidR="002617A6">
        <w:rPr>
          <w:snapToGrid w:val="0"/>
          <w:sz w:val="28"/>
        </w:rPr>
        <w:t>в</w:t>
      </w:r>
      <w:r w:rsidR="005D5C47">
        <w:rPr>
          <w:sz w:val="28"/>
          <w:szCs w:val="28"/>
        </w:rPr>
        <w:t xml:space="preserve"> </w:t>
      </w:r>
      <w:r w:rsidR="002F23A7" w:rsidRPr="002F23A7">
        <w:rPr>
          <w:snapToGrid w:val="0"/>
          <w:sz w:val="28"/>
        </w:rPr>
        <w:t>Поряд</w:t>
      </w:r>
      <w:r w:rsidR="00315350">
        <w:rPr>
          <w:snapToGrid w:val="0"/>
          <w:sz w:val="28"/>
        </w:rPr>
        <w:t>о</w:t>
      </w:r>
      <w:r w:rsidR="002F23A7" w:rsidRPr="002F23A7">
        <w:rPr>
          <w:snapToGrid w:val="0"/>
          <w:sz w:val="28"/>
        </w:rPr>
        <w:t>к и услови</w:t>
      </w:r>
      <w:r w:rsidR="0024281E">
        <w:rPr>
          <w:snapToGrid w:val="0"/>
          <w:sz w:val="28"/>
        </w:rPr>
        <w:t>я</w:t>
      </w:r>
      <w:r w:rsidR="002F23A7" w:rsidRPr="002F23A7">
        <w:rPr>
          <w:snapToGrid w:val="0"/>
          <w:sz w:val="28"/>
        </w:rPr>
        <w:t xml:space="preserve"> приема граждан </w:t>
      </w:r>
      <w:r w:rsidR="006B6AA5">
        <w:rPr>
          <w:snapToGrid w:val="0"/>
          <w:sz w:val="28"/>
        </w:rPr>
        <w:t>Р</w:t>
      </w:r>
      <w:r w:rsidR="002F23A7" w:rsidRPr="002F23A7">
        <w:rPr>
          <w:snapToGrid w:val="0"/>
          <w:sz w:val="28"/>
        </w:rPr>
        <w:t xml:space="preserve">оссийской </w:t>
      </w:r>
      <w:r w:rsidR="006B6AA5">
        <w:rPr>
          <w:snapToGrid w:val="0"/>
          <w:sz w:val="28"/>
        </w:rPr>
        <w:t>Ф</w:t>
      </w:r>
      <w:r w:rsidR="002F23A7" w:rsidRPr="002F23A7">
        <w:rPr>
          <w:snapToGrid w:val="0"/>
          <w:sz w:val="28"/>
        </w:rPr>
        <w:t>едерации</w:t>
      </w:r>
      <w:r w:rsidR="005D5C47">
        <w:rPr>
          <w:snapToGrid w:val="0"/>
          <w:sz w:val="28"/>
        </w:rPr>
        <w:t xml:space="preserve"> </w:t>
      </w:r>
      <w:r w:rsidR="00315350">
        <w:rPr>
          <w:snapToGrid w:val="0"/>
          <w:sz w:val="28"/>
        </w:rPr>
        <w:br/>
      </w:r>
      <w:r w:rsidR="002F23A7" w:rsidRPr="002F23A7">
        <w:rPr>
          <w:snapToGrid w:val="0"/>
          <w:sz w:val="28"/>
        </w:rPr>
        <w:t>в образовательные организации ФСБ России, утвержденны</w:t>
      </w:r>
      <w:r w:rsidR="008E669E">
        <w:rPr>
          <w:snapToGrid w:val="0"/>
          <w:sz w:val="28"/>
        </w:rPr>
        <w:t>е</w:t>
      </w:r>
      <w:r w:rsidR="002F23A7" w:rsidRPr="002F23A7">
        <w:rPr>
          <w:snapToGrid w:val="0"/>
          <w:sz w:val="28"/>
        </w:rPr>
        <w:t xml:space="preserve"> приказом</w:t>
      </w:r>
      <w:r w:rsidR="005D5C47">
        <w:rPr>
          <w:snapToGrid w:val="0"/>
          <w:sz w:val="28"/>
        </w:rPr>
        <w:t xml:space="preserve"> </w:t>
      </w:r>
      <w:r w:rsidR="00315350">
        <w:rPr>
          <w:snapToGrid w:val="0"/>
          <w:sz w:val="28"/>
        </w:rPr>
        <w:br/>
      </w:r>
      <w:r w:rsidR="002F23A7" w:rsidRPr="002F23A7">
        <w:rPr>
          <w:snapToGrid w:val="0"/>
          <w:sz w:val="28"/>
        </w:rPr>
        <w:t>ФСБ России</w:t>
      </w:r>
      <w:r w:rsidR="002F23A7">
        <w:rPr>
          <w:snapToGrid w:val="0"/>
          <w:sz w:val="28"/>
        </w:rPr>
        <w:t xml:space="preserve"> </w:t>
      </w:r>
      <w:r w:rsidR="002F23A7" w:rsidRPr="002F23A7">
        <w:rPr>
          <w:snapToGrid w:val="0"/>
          <w:sz w:val="28"/>
        </w:rPr>
        <w:t>от 29</w:t>
      </w:r>
      <w:r w:rsidR="00B05664">
        <w:rPr>
          <w:snapToGrid w:val="0"/>
          <w:sz w:val="28"/>
        </w:rPr>
        <w:t xml:space="preserve"> мая </w:t>
      </w:r>
      <w:r w:rsidR="002F23A7" w:rsidRPr="002F23A7">
        <w:rPr>
          <w:snapToGrid w:val="0"/>
          <w:sz w:val="28"/>
        </w:rPr>
        <w:t>2021</w:t>
      </w:r>
      <w:r w:rsidR="00B05664">
        <w:rPr>
          <w:snapToGrid w:val="0"/>
          <w:sz w:val="28"/>
        </w:rPr>
        <w:t xml:space="preserve"> г.</w:t>
      </w:r>
      <w:r w:rsidR="002F23A7" w:rsidRPr="002F23A7">
        <w:rPr>
          <w:snapToGrid w:val="0"/>
          <w:sz w:val="28"/>
        </w:rPr>
        <w:t xml:space="preserve"> № 204</w:t>
      </w:r>
      <w:r w:rsidR="00BF1649" w:rsidRPr="00BF1649">
        <w:rPr>
          <w:snapToGrid w:val="0"/>
          <w:sz w:val="28"/>
        </w:rPr>
        <w:t xml:space="preserve"> </w:t>
      </w:r>
      <w:r w:rsidR="00BF1649">
        <w:rPr>
          <w:snapToGrid w:val="0"/>
          <w:sz w:val="28"/>
        </w:rPr>
        <w:t>(</w:t>
      </w:r>
      <w:r w:rsidR="00BF1649" w:rsidRPr="00464498">
        <w:rPr>
          <w:snapToGrid w:val="0"/>
          <w:sz w:val="28"/>
        </w:rPr>
        <w:t>зарегистрирован Минюст</w:t>
      </w:r>
      <w:r w:rsidR="005D5C47">
        <w:rPr>
          <w:snapToGrid w:val="0"/>
          <w:sz w:val="28"/>
        </w:rPr>
        <w:t>ом</w:t>
      </w:r>
      <w:r w:rsidR="00BF1649" w:rsidRPr="00464498">
        <w:rPr>
          <w:snapToGrid w:val="0"/>
          <w:sz w:val="28"/>
        </w:rPr>
        <w:t xml:space="preserve"> России</w:t>
      </w:r>
      <w:r w:rsidR="005D5C47">
        <w:rPr>
          <w:snapToGrid w:val="0"/>
          <w:sz w:val="28"/>
        </w:rPr>
        <w:t xml:space="preserve"> </w:t>
      </w:r>
      <w:r w:rsidR="00315350">
        <w:rPr>
          <w:snapToGrid w:val="0"/>
          <w:sz w:val="28"/>
        </w:rPr>
        <w:br/>
      </w:r>
      <w:r w:rsidR="00BF1649" w:rsidRPr="00464498">
        <w:rPr>
          <w:snapToGrid w:val="0"/>
          <w:sz w:val="28"/>
        </w:rPr>
        <w:t>30</w:t>
      </w:r>
      <w:r w:rsidR="00BF1649">
        <w:rPr>
          <w:snapToGrid w:val="0"/>
          <w:sz w:val="28"/>
        </w:rPr>
        <w:t xml:space="preserve"> июня </w:t>
      </w:r>
      <w:r w:rsidR="00BF1649" w:rsidRPr="00464498">
        <w:rPr>
          <w:snapToGrid w:val="0"/>
          <w:sz w:val="28"/>
        </w:rPr>
        <w:t>2021</w:t>
      </w:r>
      <w:r w:rsidR="00BF1649">
        <w:rPr>
          <w:snapToGrid w:val="0"/>
          <w:sz w:val="28"/>
        </w:rPr>
        <w:t xml:space="preserve"> г.</w:t>
      </w:r>
      <w:r w:rsidR="005D5C47">
        <w:rPr>
          <w:snapToGrid w:val="0"/>
          <w:sz w:val="28"/>
        </w:rPr>
        <w:t>,</w:t>
      </w:r>
      <w:r w:rsidR="00BF1649">
        <w:rPr>
          <w:snapToGrid w:val="0"/>
          <w:sz w:val="28"/>
        </w:rPr>
        <w:t xml:space="preserve"> регистрационный</w:t>
      </w:r>
      <w:r w:rsidR="00315350">
        <w:rPr>
          <w:snapToGrid w:val="0"/>
          <w:sz w:val="28"/>
        </w:rPr>
        <w:t xml:space="preserve"> </w:t>
      </w:r>
      <w:r w:rsidR="00BF1649" w:rsidRPr="00464498">
        <w:rPr>
          <w:snapToGrid w:val="0"/>
          <w:sz w:val="28"/>
        </w:rPr>
        <w:t>№ 64036</w:t>
      </w:r>
      <w:r w:rsidR="00BF1649">
        <w:rPr>
          <w:snapToGrid w:val="0"/>
          <w:sz w:val="28"/>
        </w:rPr>
        <w:t>)</w:t>
      </w:r>
      <w:r w:rsidR="005D5C47">
        <w:rPr>
          <w:snapToGrid w:val="0"/>
          <w:sz w:val="28"/>
        </w:rPr>
        <w:t>,</w:t>
      </w:r>
      <w:r w:rsidR="002F23A7">
        <w:rPr>
          <w:snapToGrid w:val="0"/>
          <w:sz w:val="28"/>
        </w:rPr>
        <w:t xml:space="preserve"> </w:t>
      </w:r>
      <w:r w:rsidR="00530D9F" w:rsidRPr="00530D9F">
        <w:rPr>
          <w:snapToGrid w:val="0"/>
          <w:sz w:val="28"/>
        </w:rPr>
        <w:t>изменения согласно приложению</w:t>
      </w:r>
      <w:r w:rsidR="00C24D7D">
        <w:rPr>
          <w:snapToGrid w:val="0"/>
          <w:sz w:val="28"/>
        </w:rPr>
        <w:t xml:space="preserve"> к наст</w:t>
      </w:r>
      <w:r w:rsidR="008E53DD">
        <w:rPr>
          <w:snapToGrid w:val="0"/>
          <w:sz w:val="28"/>
        </w:rPr>
        <w:t>о</w:t>
      </w:r>
      <w:r w:rsidR="00C24D7D">
        <w:rPr>
          <w:snapToGrid w:val="0"/>
          <w:sz w:val="28"/>
        </w:rPr>
        <w:t>ящему приказу</w:t>
      </w:r>
      <w:r w:rsidR="00530D9F">
        <w:rPr>
          <w:snapToGrid w:val="0"/>
          <w:sz w:val="28"/>
        </w:rPr>
        <w:t>.</w:t>
      </w:r>
    </w:p>
    <w:p w:rsidR="00BF1649" w:rsidRDefault="00BF1649" w:rsidP="00BF1649">
      <w:pPr>
        <w:spacing w:line="336" w:lineRule="auto"/>
        <w:ind w:firstLine="709"/>
        <w:jc w:val="both"/>
        <w:rPr>
          <w:snapToGrid w:val="0"/>
          <w:sz w:val="28"/>
        </w:rPr>
      </w:pPr>
    </w:p>
    <w:p w:rsidR="00BF1649" w:rsidRPr="00A153C9" w:rsidRDefault="00BF1649" w:rsidP="00BF1649">
      <w:pPr>
        <w:spacing w:line="336" w:lineRule="auto"/>
        <w:ind w:firstLine="709"/>
        <w:jc w:val="both"/>
        <w:rPr>
          <w:szCs w:val="28"/>
        </w:rPr>
      </w:pPr>
    </w:p>
    <w:p w:rsidR="00AB0369" w:rsidRDefault="00004662" w:rsidP="00004662">
      <w:pPr>
        <w:pStyle w:val="BodyText2"/>
      </w:pPr>
      <w:r>
        <w:t>Директор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А.Бортников</w:t>
      </w:r>
    </w:p>
    <w:p w:rsidR="0024281E" w:rsidRPr="00A153C9" w:rsidRDefault="0024281E" w:rsidP="00004662">
      <w:pPr>
        <w:pStyle w:val="BodyText2"/>
      </w:pPr>
    </w:p>
    <w:p w:rsidR="00530D9F" w:rsidRDefault="00530D9F" w:rsidP="00530D9F">
      <w:pPr>
        <w:pStyle w:val="BodyText2"/>
        <w:ind w:left="6521" w:right="-1"/>
      </w:pPr>
      <w:r>
        <w:lastRenderedPageBreak/>
        <w:t>Приложение</w:t>
      </w:r>
    </w:p>
    <w:p w:rsidR="00530D9F" w:rsidRDefault="00530D9F" w:rsidP="00530D9F">
      <w:pPr>
        <w:pStyle w:val="BodyText2"/>
        <w:ind w:left="6521" w:right="-1"/>
      </w:pPr>
      <w:r>
        <w:t>к приказу ФСБ России</w:t>
      </w:r>
    </w:p>
    <w:p w:rsidR="00530D9F" w:rsidRDefault="00530D9F" w:rsidP="00530D9F">
      <w:pPr>
        <w:pStyle w:val="BodyText2"/>
        <w:ind w:left="6521" w:right="-1"/>
      </w:pPr>
      <w:r>
        <w:t xml:space="preserve">от   </w:t>
      </w:r>
    </w:p>
    <w:p w:rsidR="00530D9F" w:rsidRDefault="00530D9F" w:rsidP="00530D9F">
      <w:pPr>
        <w:pStyle w:val="BodyText2"/>
        <w:ind w:left="6521" w:right="-1"/>
      </w:pPr>
      <w:r>
        <w:t>№</w:t>
      </w:r>
    </w:p>
    <w:p w:rsidR="00530D9F" w:rsidRDefault="00530D9F" w:rsidP="00530D9F">
      <w:pPr>
        <w:pStyle w:val="BodyText2"/>
      </w:pPr>
    </w:p>
    <w:p w:rsidR="00530D9F" w:rsidRDefault="00530D9F" w:rsidP="00530D9F">
      <w:pPr>
        <w:pStyle w:val="BodyText2"/>
      </w:pPr>
    </w:p>
    <w:p w:rsidR="00530D9F" w:rsidRDefault="00530D9F" w:rsidP="00530D9F">
      <w:pPr>
        <w:pStyle w:val="BodyText2"/>
      </w:pPr>
    </w:p>
    <w:p w:rsidR="00530D9F" w:rsidRPr="00A67F8A" w:rsidRDefault="00530D9F" w:rsidP="00530D9F">
      <w:pPr>
        <w:pStyle w:val="af6"/>
        <w:spacing w:line="280" w:lineRule="exact"/>
        <w:jc w:val="center"/>
        <w:rPr>
          <w:rFonts w:ascii="Times New Roman" w:hAnsi="Times New Roman"/>
          <w:color w:val="000000"/>
          <w:sz w:val="28"/>
          <w:szCs w:val="28"/>
        </w:rPr>
      </w:pPr>
      <w:r w:rsidRPr="00A67F8A">
        <w:rPr>
          <w:rFonts w:ascii="Times New Roman" w:hAnsi="Times New Roman"/>
          <w:color w:val="000000"/>
          <w:sz w:val="28"/>
          <w:szCs w:val="28"/>
        </w:rPr>
        <w:t xml:space="preserve">Изменения, </w:t>
      </w:r>
    </w:p>
    <w:p w:rsidR="00530D9F" w:rsidRPr="00A67F8A" w:rsidRDefault="00530D9F" w:rsidP="00530D9F">
      <w:pPr>
        <w:pStyle w:val="af6"/>
        <w:jc w:val="center"/>
        <w:rPr>
          <w:rFonts w:ascii="Times New Roman" w:hAnsi="Times New Roman"/>
          <w:color w:val="000000"/>
          <w:sz w:val="28"/>
          <w:szCs w:val="28"/>
        </w:rPr>
      </w:pPr>
      <w:r w:rsidRPr="00A67F8A">
        <w:rPr>
          <w:rFonts w:ascii="Times New Roman" w:hAnsi="Times New Roman"/>
          <w:color w:val="000000"/>
          <w:sz w:val="28"/>
          <w:szCs w:val="28"/>
        </w:rPr>
        <w:t xml:space="preserve">вносимые в </w:t>
      </w:r>
      <w:r w:rsidR="005D5C47" w:rsidRPr="00A67F8A">
        <w:rPr>
          <w:rFonts w:ascii="Times New Roman" w:hAnsi="Times New Roman"/>
          <w:color w:val="000000"/>
          <w:sz w:val="28"/>
          <w:szCs w:val="28"/>
        </w:rPr>
        <w:t>Поряд</w:t>
      </w:r>
      <w:r w:rsidR="0024281E">
        <w:rPr>
          <w:rFonts w:ascii="Times New Roman" w:hAnsi="Times New Roman"/>
          <w:color w:val="000000"/>
          <w:sz w:val="28"/>
          <w:szCs w:val="28"/>
        </w:rPr>
        <w:t>ок</w:t>
      </w:r>
      <w:r w:rsidRPr="00A67F8A">
        <w:rPr>
          <w:rFonts w:ascii="Times New Roman" w:hAnsi="Times New Roman"/>
          <w:color w:val="000000"/>
          <w:sz w:val="28"/>
          <w:szCs w:val="28"/>
        </w:rPr>
        <w:t xml:space="preserve"> и услови</w:t>
      </w:r>
      <w:r w:rsidR="0024281E">
        <w:rPr>
          <w:rFonts w:ascii="Times New Roman" w:hAnsi="Times New Roman"/>
          <w:color w:val="000000"/>
          <w:sz w:val="28"/>
          <w:szCs w:val="28"/>
        </w:rPr>
        <w:t>я</w:t>
      </w:r>
      <w:r w:rsidRPr="00A67F8A">
        <w:rPr>
          <w:rFonts w:ascii="Times New Roman" w:hAnsi="Times New Roman"/>
          <w:color w:val="000000"/>
          <w:sz w:val="28"/>
          <w:szCs w:val="28"/>
        </w:rPr>
        <w:t xml:space="preserve"> приема граждан</w:t>
      </w:r>
      <w:r w:rsidR="00E17DAF" w:rsidRPr="00A67F8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17DAF" w:rsidRPr="00A67F8A">
        <w:rPr>
          <w:rFonts w:ascii="Times New Roman" w:hAnsi="Times New Roman"/>
          <w:color w:val="000000"/>
          <w:sz w:val="28"/>
          <w:szCs w:val="28"/>
        </w:rPr>
        <w:br/>
      </w:r>
      <w:r w:rsidRPr="00A67F8A">
        <w:rPr>
          <w:rFonts w:ascii="Times New Roman" w:hAnsi="Times New Roman"/>
          <w:color w:val="000000"/>
          <w:sz w:val="28"/>
          <w:szCs w:val="28"/>
        </w:rPr>
        <w:t>Российской Федерации в образовательные организации ФСБ России, утвержденны</w:t>
      </w:r>
      <w:r w:rsidR="008E669E">
        <w:rPr>
          <w:rFonts w:ascii="Times New Roman" w:hAnsi="Times New Roman"/>
          <w:color w:val="000000"/>
          <w:sz w:val="28"/>
          <w:szCs w:val="28"/>
        </w:rPr>
        <w:t>е</w:t>
      </w:r>
      <w:r w:rsidRPr="00A67F8A">
        <w:rPr>
          <w:rFonts w:ascii="Times New Roman" w:hAnsi="Times New Roman"/>
          <w:color w:val="000000"/>
          <w:sz w:val="28"/>
          <w:szCs w:val="28"/>
        </w:rPr>
        <w:t xml:space="preserve"> приказом ФСБ России от 29</w:t>
      </w:r>
      <w:r w:rsidR="00BF1649" w:rsidRPr="00A67F8A">
        <w:rPr>
          <w:rFonts w:ascii="Times New Roman" w:hAnsi="Times New Roman"/>
          <w:color w:val="000000"/>
          <w:sz w:val="28"/>
          <w:szCs w:val="28"/>
        </w:rPr>
        <w:t xml:space="preserve"> мая </w:t>
      </w:r>
      <w:r w:rsidRPr="00A67F8A">
        <w:rPr>
          <w:rFonts w:ascii="Times New Roman" w:hAnsi="Times New Roman"/>
          <w:color w:val="000000"/>
          <w:sz w:val="28"/>
          <w:szCs w:val="28"/>
        </w:rPr>
        <w:t>2021</w:t>
      </w:r>
      <w:r w:rsidR="00BF1649" w:rsidRPr="00A67F8A">
        <w:rPr>
          <w:rFonts w:ascii="Times New Roman" w:hAnsi="Times New Roman"/>
          <w:color w:val="000000"/>
          <w:sz w:val="28"/>
          <w:szCs w:val="28"/>
        </w:rPr>
        <w:t xml:space="preserve"> г.</w:t>
      </w:r>
      <w:r w:rsidRPr="00A67F8A">
        <w:rPr>
          <w:rFonts w:ascii="Times New Roman" w:hAnsi="Times New Roman"/>
          <w:color w:val="000000"/>
          <w:sz w:val="28"/>
          <w:szCs w:val="28"/>
        </w:rPr>
        <w:t xml:space="preserve"> № 204</w:t>
      </w:r>
    </w:p>
    <w:p w:rsidR="00530D9F" w:rsidRPr="00A67F8A" w:rsidRDefault="00530D9F" w:rsidP="00530D9F">
      <w:pPr>
        <w:spacing w:line="324" w:lineRule="auto"/>
        <w:rPr>
          <w:color w:val="000000"/>
          <w:sz w:val="28"/>
          <w:szCs w:val="28"/>
        </w:rPr>
      </w:pPr>
    </w:p>
    <w:p w:rsidR="00357E9D" w:rsidRPr="00281551" w:rsidRDefault="00357E9D" w:rsidP="00C306C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281551">
        <w:rPr>
          <w:sz w:val="28"/>
          <w:szCs w:val="28"/>
        </w:rPr>
        <w:t xml:space="preserve">. В пункте </w:t>
      </w:r>
      <w:r>
        <w:rPr>
          <w:sz w:val="28"/>
          <w:szCs w:val="28"/>
        </w:rPr>
        <w:t>12</w:t>
      </w:r>
      <w:r w:rsidRPr="00281551">
        <w:rPr>
          <w:sz w:val="28"/>
          <w:szCs w:val="28"/>
        </w:rPr>
        <w:t>:</w:t>
      </w:r>
    </w:p>
    <w:p w:rsidR="00357E9D" w:rsidRPr="00281551" w:rsidRDefault="00F1663F" w:rsidP="00C306C5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5F66FD">
        <w:rPr>
          <w:sz w:val="28"/>
          <w:szCs w:val="28"/>
        </w:rPr>
        <w:t> </w:t>
      </w:r>
      <w:r w:rsidR="00206FF4">
        <w:rPr>
          <w:sz w:val="28"/>
          <w:szCs w:val="28"/>
        </w:rPr>
        <w:t>А</w:t>
      </w:r>
      <w:r>
        <w:rPr>
          <w:sz w:val="28"/>
          <w:szCs w:val="28"/>
        </w:rPr>
        <w:t xml:space="preserve">бзац первый подпункта </w:t>
      </w:r>
      <w:r w:rsidR="00357E9D" w:rsidRPr="00281551">
        <w:rPr>
          <w:sz w:val="28"/>
          <w:szCs w:val="28"/>
        </w:rPr>
        <w:t>«</w:t>
      </w:r>
      <w:r w:rsidR="00357E9D">
        <w:rPr>
          <w:sz w:val="28"/>
          <w:szCs w:val="28"/>
        </w:rPr>
        <w:t>о</w:t>
      </w:r>
      <w:r w:rsidR="00357E9D" w:rsidRPr="00281551">
        <w:rPr>
          <w:sz w:val="28"/>
          <w:szCs w:val="28"/>
        </w:rPr>
        <w:t>»</w:t>
      </w:r>
      <w:r w:rsidR="00357E9D">
        <w:rPr>
          <w:sz w:val="28"/>
          <w:szCs w:val="28"/>
        </w:rPr>
        <w:t xml:space="preserve"> </w:t>
      </w:r>
      <w:r>
        <w:rPr>
          <w:sz w:val="28"/>
          <w:szCs w:val="28"/>
        </w:rPr>
        <w:t>после слов</w:t>
      </w:r>
      <w:r w:rsidR="005F66FD">
        <w:rPr>
          <w:sz w:val="28"/>
          <w:szCs w:val="28"/>
        </w:rPr>
        <w:t>а</w:t>
      </w:r>
      <w:r w:rsidR="002A158B">
        <w:rPr>
          <w:sz w:val="28"/>
          <w:szCs w:val="28"/>
        </w:rPr>
        <w:t xml:space="preserve"> «заключений»</w:t>
      </w:r>
      <w:r w:rsidR="002A158B" w:rsidRPr="002A158B">
        <w:rPr>
          <w:sz w:val="28"/>
          <w:szCs w:val="28"/>
          <w:vertAlign w:val="superscript"/>
        </w:rPr>
        <w:t>2</w:t>
      </w:r>
      <w:r w:rsidR="002A158B">
        <w:rPr>
          <w:sz w:val="28"/>
          <w:szCs w:val="28"/>
        </w:rPr>
        <w:t xml:space="preserve">» дополнить словами «(с изменениями, внесенными приказом </w:t>
      </w:r>
      <w:r w:rsidR="005F66FD">
        <w:rPr>
          <w:sz w:val="28"/>
          <w:szCs w:val="28"/>
        </w:rPr>
        <w:br/>
      </w:r>
      <w:r w:rsidR="002A158B">
        <w:rPr>
          <w:sz w:val="28"/>
          <w:szCs w:val="28"/>
        </w:rPr>
        <w:t>Минздрава России от 12 ноября 2021</w:t>
      </w:r>
      <w:r w:rsidR="00632F44">
        <w:rPr>
          <w:sz w:val="28"/>
          <w:szCs w:val="28"/>
        </w:rPr>
        <w:t xml:space="preserve"> </w:t>
      </w:r>
      <w:r w:rsidR="002A158B">
        <w:rPr>
          <w:sz w:val="28"/>
          <w:szCs w:val="28"/>
        </w:rPr>
        <w:t>г. № 1049н</w:t>
      </w:r>
      <w:r w:rsidR="00632F44" w:rsidRPr="00632F44">
        <w:rPr>
          <w:sz w:val="28"/>
          <w:szCs w:val="28"/>
          <w:vertAlign w:val="superscript"/>
        </w:rPr>
        <w:t>3</w:t>
      </w:r>
      <w:r w:rsidR="00200027">
        <w:rPr>
          <w:sz w:val="28"/>
          <w:szCs w:val="28"/>
        </w:rPr>
        <w:t>)».</w:t>
      </w:r>
    </w:p>
    <w:p w:rsidR="004F11D5" w:rsidRDefault="002A158B" w:rsidP="00C306C5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1.2. </w:t>
      </w:r>
      <w:r w:rsidR="00E222D3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ополнить сноской 3 следующего содержания</w:t>
      </w:r>
      <w:r w:rsidR="004F11D5">
        <w:rPr>
          <w:color w:val="000000"/>
          <w:sz w:val="28"/>
          <w:szCs w:val="28"/>
        </w:rPr>
        <w:t>:</w:t>
      </w:r>
    </w:p>
    <w:p w:rsidR="00357E9D" w:rsidRDefault="002A158B" w:rsidP="00C306C5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F215BB" w:rsidRPr="00F215BB">
        <w:rPr>
          <w:color w:val="000000"/>
          <w:sz w:val="28"/>
          <w:szCs w:val="28"/>
          <w:vertAlign w:val="superscript"/>
        </w:rPr>
        <w:t>3</w:t>
      </w:r>
      <w:r>
        <w:rPr>
          <w:color w:val="000000"/>
          <w:sz w:val="28"/>
          <w:szCs w:val="28"/>
        </w:rPr>
        <w:t>Зарегистрирован Минюстом России 25 ноября 2021 г., регистрационный № 65976</w:t>
      </w:r>
      <w:r w:rsidR="0020002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»</w:t>
      </w:r>
      <w:r w:rsidR="0020002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EF3C38" w:rsidRPr="00A67F8A" w:rsidRDefault="00357E9D" w:rsidP="00C306C5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EF3C38" w:rsidRPr="00A67F8A">
        <w:rPr>
          <w:color w:val="000000"/>
          <w:sz w:val="28"/>
          <w:szCs w:val="28"/>
        </w:rPr>
        <w:t>. Пункт 25 дополнить абзацем следующего содержания:</w:t>
      </w:r>
    </w:p>
    <w:p w:rsidR="00EF3C38" w:rsidRPr="00A67F8A" w:rsidRDefault="00EF3C38" w:rsidP="00C306C5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A67F8A">
        <w:rPr>
          <w:color w:val="000000"/>
          <w:sz w:val="28"/>
          <w:szCs w:val="28"/>
        </w:rPr>
        <w:t xml:space="preserve">«Для обучения по отдельным программам среднего профессионального образования могут приниматься кандидаты с образованием не ниже основного общего. Перечень таких программ устанавливается </w:t>
      </w:r>
      <w:r w:rsidR="00733BFA" w:rsidRPr="00A67F8A">
        <w:rPr>
          <w:color w:val="000000"/>
          <w:sz w:val="28"/>
          <w:szCs w:val="28"/>
        </w:rPr>
        <w:br/>
      </w:r>
      <w:r w:rsidR="000036E3" w:rsidRPr="00A67F8A">
        <w:rPr>
          <w:color w:val="000000"/>
          <w:sz w:val="28"/>
          <w:szCs w:val="28"/>
        </w:rPr>
        <w:t xml:space="preserve">в </w:t>
      </w:r>
      <w:r w:rsidRPr="00A67F8A">
        <w:rPr>
          <w:color w:val="000000"/>
          <w:sz w:val="28"/>
          <w:szCs w:val="28"/>
        </w:rPr>
        <w:t>разнарядка</w:t>
      </w:r>
      <w:r w:rsidR="000036E3" w:rsidRPr="00A67F8A">
        <w:rPr>
          <w:color w:val="000000"/>
          <w:sz w:val="28"/>
          <w:szCs w:val="28"/>
        </w:rPr>
        <w:t>х</w:t>
      </w:r>
      <w:r w:rsidR="008D3ECA">
        <w:rPr>
          <w:color w:val="000000"/>
          <w:sz w:val="28"/>
          <w:szCs w:val="28"/>
        </w:rPr>
        <w:t>.</w:t>
      </w:r>
      <w:r w:rsidRPr="00A67F8A">
        <w:rPr>
          <w:color w:val="000000"/>
          <w:sz w:val="28"/>
          <w:szCs w:val="28"/>
        </w:rPr>
        <w:t>».</w:t>
      </w:r>
    </w:p>
    <w:p w:rsidR="001D5FCE" w:rsidRPr="00520113" w:rsidRDefault="00727F35" w:rsidP="00C306C5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197D88">
        <w:rPr>
          <w:color w:val="000000"/>
          <w:sz w:val="28"/>
          <w:szCs w:val="28"/>
        </w:rPr>
        <w:t xml:space="preserve">3. </w:t>
      </w:r>
      <w:r w:rsidR="005F66FD">
        <w:rPr>
          <w:color w:val="000000"/>
          <w:sz w:val="28"/>
          <w:szCs w:val="28"/>
        </w:rPr>
        <w:t>В</w:t>
      </w:r>
      <w:r w:rsidR="001D5FCE" w:rsidRPr="00473B5B">
        <w:rPr>
          <w:color w:val="000000"/>
          <w:sz w:val="28"/>
          <w:szCs w:val="28"/>
        </w:rPr>
        <w:t xml:space="preserve"> абзац</w:t>
      </w:r>
      <w:r w:rsidR="005F66FD">
        <w:rPr>
          <w:color w:val="000000"/>
          <w:sz w:val="28"/>
          <w:szCs w:val="28"/>
        </w:rPr>
        <w:t>е</w:t>
      </w:r>
      <w:r w:rsidR="001D5FCE" w:rsidRPr="00473B5B">
        <w:rPr>
          <w:color w:val="000000"/>
          <w:sz w:val="28"/>
          <w:szCs w:val="28"/>
        </w:rPr>
        <w:t xml:space="preserve"> четверт</w:t>
      </w:r>
      <w:r w:rsidR="005F66FD">
        <w:rPr>
          <w:color w:val="000000"/>
          <w:sz w:val="28"/>
          <w:szCs w:val="28"/>
        </w:rPr>
        <w:t>ом пункта 27</w:t>
      </w:r>
      <w:r w:rsidR="001D5FCE" w:rsidRPr="00473B5B">
        <w:rPr>
          <w:color w:val="000000"/>
          <w:sz w:val="28"/>
          <w:szCs w:val="28"/>
        </w:rPr>
        <w:t xml:space="preserve"> </w:t>
      </w:r>
      <w:r w:rsidR="005F66FD">
        <w:rPr>
          <w:color w:val="000000"/>
          <w:sz w:val="28"/>
          <w:szCs w:val="28"/>
        </w:rPr>
        <w:t>слова</w:t>
      </w:r>
      <w:r w:rsidR="001D5FCE" w:rsidRPr="00473B5B">
        <w:rPr>
          <w:color w:val="000000"/>
          <w:sz w:val="28"/>
          <w:szCs w:val="28"/>
        </w:rPr>
        <w:t xml:space="preserve"> «службу</w:t>
      </w:r>
      <w:r w:rsidR="005F66FD">
        <w:rPr>
          <w:color w:val="000000"/>
          <w:sz w:val="28"/>
          <w:szCs w:val="28"/>
        </w:rPr>
        <w:t xml:space="preserve"> по</w:t>
      </w:r>
      <w:r w:rsidR="001D5FCE" w:rsidRPr="00473B5B">
        <w:rPr>
          <w:color w:val="000000"/>
          <w:sz w:val="28"/>
          <w:szCs w:val="28"/>
        </w:rPr>
        <w:t xml:space="preserve">» </w:t>
      </w:r>
      <w:r w:rsidR="005F66FD">
        <w:rPr>
          <w:color w:val="000000"/>
          <w:sz w:val="28"/>
          <w:szCs w:val="28"/>
        </w:rPr>
        <w:t>заменить</w:t>
      </w:r>
      <w:r w:rsidR="001D5FCE" w:rsidRPr="00473B5B">
        <w:rPr>
          <w:color w:val="000000"/>
          <w:sz w:val="28"/>
          <w:szCs w:val="28"/>
        </w:rPr>
        <w:t xml:space="preserve"> словами «</w:t>
      </w:r>
      <w:r w:rsidR="005F66FD">
        <w:rPr>
          <w:color w:val="000000"/>
          <w:sz w:val="28"/>
          <w:szCs w:val="28"/>
        </w:rPr>
        <w:t xml:space="preserve">службу </w:t>
      </w:r>
      <w:r w:rsidR="001D5FCE" w:rsidRPr="00473B5B">
        <w:rPr>
          <w:color w:val="000000"/>
          <w:sz w:val="28"/>
          <w:szCs w:val="28"/>
        </w:rPr>
        <w:t>по призыву</w:t>
      </w:r>
      <w:r w:rsidR="001D5FCE" w:rsidRPr="00473B5B">
        <w:rPr>
          <w:b/>
          <w:color w:val="000000"/>
          <w:sz w:val="28"/>
          <w:szCs w:val="28"/>
        </w:rPr>
        <w:t xml:space="preserve"> </w:t>
      </w:r>
      <w:r w:rsidR="001D5FCE" w:rsidRPr="00473B5B">
        <w:rPr>
          <w:color w:val="000000"/>
          <w:sz w:val="28"/>
          <w:szCs w:val="28"/>
        </w:rPr>
        <w:t>или</w:t>
      </w:r>
      <w:r w:rsidR="00140B03">
        <w:rPr>
          <w:color w:val="000000"/>
          <w:sz w:val="28"/>
          <w:szCs w:val="28"/>
        </w:rPr>
        <w:t>»</w:t>
      </w:r>
      <w:r w:rsidR="001D5FCE" w:rsidRPr="00473B5B">
        <w:rPr>
          <w:color w:val="000000"/>
          <w:sz w:val="28"/>
          <w:szCs w:val="28"/>
        </w:rPr>
        <w:t>.</w:t>
      </w:r>
    </w:p>
    <w:p w:rsidR="00F62A6A" w:rsidRDefault="00F62A6A" w:rsidP="00C306C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 В пункте 28:</w:t>
      </w:r>
    </w:p>
    <w:p w:rsidR="00F62A6A" w:rsidRDefault="00F62A6A" w:rsidP="00C306C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4.1. Подпункты «а» и «б» изложить в следующей редакции:</w:t>
      </w:r>
    </w:p>
    <w:p w:rsidR="00F62A6A" w:rsidRDefault="00F62A6A" w:rsidP="00C306C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«а) заполненная и подписанная анкета, форма которой утверждена Указом Президента Российской Федерации от 10 октября 2024 г. № 870 </w:t>
      </w:r>
      <w:r>
        <w:rPr>
          <w:sz w:val="28"/>
          <w:szCs w:val="28"/>
        </w:rPr>
        <w:br/>
        <w:t xml:space="preserve">«О некоторых вопросах представления сведений при поступлении </w:t>
      </w:r>
      <w:r>
        <w:rPr>
          <w:sz w:val="28"/>
          <w:szCs w:val="28"/>
        </w:rPr>
        <w:br/>
        <w:t>на государственную службу Российской Федерации и муниципальную службу в Российской Федерации и их актуализации»;</w:t>
      </w:r>
    </w:p>
    <w:p w:rsidR="00F62A6A" w:rsidRPr="00F62A6A" w:rsidRDefault="00F62A6A" w:rsidP="004A0431">
      <w:pPr>
        <w:spacing w:line="353" w:lineRule="auto"/>
        <w:ind w:firstLine="720"/>
        <w:jc w:val="both"/>
        <w:rPr>
          <w:sz w:val="28"/>
          <w:szCs w:val="28"/>
        </w:rPr>
      </w:pPr>
      <w:r w:rsidRPr="00F62A6A">
        <w:rPr>
          <w:sz w:val="28"/>
          <w:szCs w:val="28"/>
        </w:rPr>
        <w:lastRenderedPageBreak/>
        <w:t xml:space="preserve"> б) автобиография, написанная кандидатом собственноручно </w:t>
      </w:r>
      <w:r w:rsidRPr="00F62A6A">
        <w:rPr>
          <w:sz w:val="28"/>
          <w:szCs w:val="28"/>
        </w:rPr>
        <w:br/>
        <w:t xml:space="preserve">в произвольной форме, основные </w:t>
      </w:r>
      <w:hyperlink r:id="rId11" w:history="1">
        <w:r w:rsidRPr="00F62A6A">
          <w:rPr>
            <w:rStyle w:val="af8"/>
            <w:color w:val="auto"/>
            <w:sz w:val="28"/>
            <w:szCs w:val="28"/>
            <w:u w:val="none"/>
          </w:rPr>
          <w:t>требования</w:t>
        </w:r>
      </w:hyperlink>
      <w:r w:rsidRPr="00F62A6A">
        <w:rPr>
          <w:sz w:val="28"/>
          <w:szCs w:val="28"/>
        </w:rPr>
        <w:t xml:space="preserve"> к содержанию которой установлены </w:t>
      </w:r>
      <w:r w:rsidRPr="00F62A6A">
        <w:rPr>
          <w:snapToGrid w:val="0"/>
          <w:sz w:val="28"/>
          <w:szCs w:val="28"/>
        </w:rPr>
        <w:t>нормативным правовым актом ФСБ России</w:t>
      </w:r>
      <w:r w:rsidRPr="00F62A6A">
        <w:rPr>
          <w:snapToGrid w:val="0"/>
          <w:sz w:val="28"/>
          <w:szCs w:val="28"/>
          <w:vertAlign w:val="superscript"/>
        </w:rPr>
        <w:t>1</w:t>
      </w:r>
      <w:r w:rsidRPr="00F62A6A">
        <w:rPr>
          <w:snapToGrid w:val="0"/>
          <w:sz w:val="28"/>
          <w:szCs w:val="28"/>
        </w:rPr>
        <w:t>.».</w:t>
      </w:r>
    </w:p>
    <w:p w:rsidR="00F62A6A" w:rsidRPr="00F62A6A" w:rsidRDefault="00F62A6A" w:rsidP="004A0431">
      <w:pPr>
        <w:spacing w:line="353" w:lineRule="auto"/>
        <w:ind w:firstLine="720"/>
        <w:jc w:val="both"/>
        <w:rPr>
          <w:sz w:val="28"/>
          <w:szCs w:val="28"/>
        </w:rPr>
      </w:pPr>
      <w:r w:rsidRPr="00F62A6A">
        <w:rPr>
          <w:sz w:val="28"/>
          <w:szCs w:val="28"/>
        </w:rPr>
        <w:t>4.2. Сноску 1 к подпункту «а» исключить.</w:t>
      </w:r>
    </w:p>
    <w:p w:rsidR="00F62A6A" w:rsidRPr="00F62A6A" w:rsidRDefault="00F62A6A" w:rsidP="004A0431">
      <w:pPr>
        <w:spacing w:line="353" w:lineRule="auto"/>
        <w:ind w:firstLine="720"/>
        <w:jc w:val="both"/>
        <w:rPr>
          <w:sz w:val="28"/>
          <w:szCs w:val="28"/>
        </w:rPr>
      </w:pPr>
      <w:r w:rsidRPr="00F62A6A">
        <w:rPr>
          <w:sz w:val="28"/>
          <w:szCs w:val="28"/>
        </w:rPr>
        <w:t>4.3. Дополнить сноской 1 к подпункту «б», следующе</w:t>
      </w:r>
      <w:r w:rsidR="004A0431">
        <w:rPr>
          <w:sz w:val="28"/>
          <w:szCs w:val="28"/>
        </w:rPr>
        <w:t>го</w:t>
      </w:r>
      <w:r w:rsidRPr="00F62A6A">
        <w:rPr>
          <w:sz w:val="28"/>
          <w:szCs w:val="28"/>
        </w:rPr>
        <w:t xml:space="preserve"> </w:t>
      </w:r>
      <w:r w:rsidR="004A0431">
        <w:rPr>
          <w:sz w:val="28"/>
          <w:szCs w:val="28"/>
        </w:rPr>
        <w:t>содержания</w:t>
      </w:r>
      <w:r w:rsidRPr="00F62A6A">
        <w:rPr>
          <w:sz w:val="28"/>
          <w:szCs w:val="28"/>
        </w:rPr>
        <w:t>:</w:t>
      </w:r>
    </w:p>
    <w:p w:rsidR="00F62A6A" w:rsidRPr="00F62A6A" w:rsidRDefault="00F62A6A" w:rsidP="004A0431">
      <w:pPr>
        <w:spacing w:line="353" w:lineRule="auto"/>
        <w:ind w:firstLine="720"/>
        <w:jc w:val="both"/>
        <w:rPr>
          <w:sz w:val="28"/>
          <w:szCs w:val="28"/>
        </w:rPr>
      </w:pPr>
      <w:r w:rsidRPr="00F62A6A">
        <w:rPr>
          <w:sz w:val="28"/>
          <w:szCs w:val="28"/>
        </w:rPr>
        <w:t>«</w:t>
      </w:r>
      <w:r w:rsidRPr="00F62A6A">
        <w:rPr>
          <w:snapToGrid w:val="0"/>
          <w:sz w:val="28"/>
          <w:szCs w:val="28"/>
          <w:vertAlign w:val="superscript"/>
        </w:rPr>
        <w:t>1</w:t>
      </w:r>
      <w:hyperlink r:id="rId12" w:history="1">
        <w:r w:rsidRPr="00F62A6A">
          <w:rPr>
            <w:rStyle w:val="af8"/>
            <w:color w:val="auto"/>
            <w:sz w:val="28"/>
            <w:szCs w:val="28"/>
            <w:u w:val="none"/>
          </w:rPr>
          <w:t>Пункт 3 статьи 5</w:t>
        </w:r>
      </w:hyperlink>
      <w:r w:rsidRPr="00F62A6A">
        <w:rPr>
          <w:sz w:val="28"/>
          <w:szCs w:val="28"/>
        </w:rPr>
        <w:t xml:space="preserve"> Положения о порядке прохождения военной службы, утвержденного Указом Президента Российской Федерации </w:t>
      </w:r>
      <w:r w:rsidRPr="00F62A6A">
        <w:rPr>
          <w:sz w:val="28"/>
          <w:szCs w:val="28"/>
        </w:rPr>
        <w:br/>
        <w:t>от 16 сентября 1999 г. № 1237 «Вопросы прохождения военной службы.».</w:t>
      </w:r>
    </w:p>
    <w:p w:rsidR="00F215BB" w:rsidRDefault="00727F35" w:rsidP="004A0431">
      <w:pPr>
        <w:widowControl w:val="0"/>
        <w:spacing w:line="353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F215BB">
        <w:rPr>
          <w:color w:val="000000"/>
          <w:sz w:val="28"/>
          <w:szCs w:val="28"/>
        </w:rPr>
        <w:t>. В пункте 30:</w:t>
      </w:r>
    </w:p>
    <w:p w:rsidR="00F215BB" w:rsidRDefault="00727F35" w:rsidP="004A0431">
      <w:pPr>
        <w:widowControl w:val="0"/>
        <w:spacing w:line="353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F215BB">
        <w:rPr>
          <w:color w:val="000000"/>
          <w:sz w:val="28"/>
          <w:szCs w:val="28"/>
        </w:rPr>
        <w:t xml:space="preserve">.1. </w:t>
      </w:r>
      <w:r w:rsidR="004F11D5">
        <w:rPr>
          <w:color w:val="000000"/>
          <w:sz w:val="28"/>
          <w:szCs w:val="28"/>
        </w:rPr>
        <w:t>В а</w:t>
      </w:r>
      <w:r w:rsidR="00F215BB">
        <w:rPr>
          <w:color w:val="000000"/>
          <w:sz w:val="28"/>
          <w:szCs w:val="28"/>
        </w:rPr>
        <w:t>бзац</w:t>
      </w:r>
      <w:r w:rsidR="004F11D5">
        <w:rPr>
          <w:color w:val="000000"/>
          <w:sz w:val="28"/>
          <w:szCs w:val="28"/>
        </w:rPr>
        <w:t>е</w:t>
      </w:r>
      <w:r w:rsidR="00F215BB">
        <w:rPr>
          <w:color w:val="000000"/>
          <w:sz w:val="28"/>
          <w:szCs w:val="28"/>
        </w:rPr>
        <w:t xml:space="preserve"> перв</w:t>
      </w:r>
      <w:r w:rsidR="004F11D5">
        <w:rPr>
          <w:color w:val="000000"/>
          <w:sz w:val="28"/>
          <w:szCs w:val="28"/>
        </w:rPr>
        <w:t>ом</w:t>
      </w:r>
      <w:r w:rsidR="00F215BB">
        <w:rPr>
          <w:color w:val="000000"/>
          <w:sz w:val="28"/>
          <w:szCs w:val="28"/>
        </w:rPr>
        <w:t xml:space="preserve"> после слов</w:t>
      </w:r>
      <w:r w:rsidR="00C306C5">
        <w:rPr>
          <w:color w:val="000000"/>
          <w:sz w:val="28"/>
          <w:szCs w:val="28"/>
        </w:rPr>
        <w:t>а</w:t>
      </w:r>
      <w:r w:rsidR="00F215BB">
        <w:rPr>
          <w:color w:val="000000"/>
          <w:sz w:val="28"/>
          <w:szCs w:val="28"/>
        </w:rPr>
        <w:t xml:space="preserve"> «безопасности»</w:t>
      </w:r>
      <w:r w:rsidR="00F215BB" w:rsidRPr="00F215BB">
        <w:rPr>
          <w:color w:val="000000"/>
          <w:sz w:val="28"/>
          <w:szCs w:val="28"/>
          <w:vertAlign w:val="superscript"/>
        </w:rPr>
        <w:t>1</w:t>
      </w:r>
      <w:r w:rsidR="00D32A82">
        <w:rPr>
          <w:color w:val="000000"/>
          <w:sz w:val="28"/>
          <w:szCs w:val="28"/>
        </w:rPr>
        <w:t xml:space="preserve">» дополнить словами </w:t>
      </w:r>
      <w:r w:rsidR="00D32A82">
        <w:rPr>
          <w:color w:val="000000"/>
          <w:sz w:val="28"/>
          <w:szCs w:val="28"/>
        </w:rPr>
        <w:br/>
        <w:t>«(с изменениями</w:t>
      </w:r>
      <w:r w:rsidR="00C306C5">
        <w:rPr>
          <w:color w:val="000000"/>
          <w:sz w:val="28"/>
          <w:szCs w:val="28"/>
        </w:rPr>
        <w:t>,</w:t>
      </w:r>
      <w:r w:rsidR="00D32A82">
        <w:rPr>
          <w:color w:val="000000"/>
          <w:sz w:val="28"/>
          <w:szCs w:val="28"/>
        </w:rPr>
        <w:t xml:space="preserve"> внесенными приказом ФСБ России от 6 ноября 202</w:t>
      </w:r>
      <w:r w:rsidR="00197D88">
        <w:rPr>
          <w:color w:val="000000"/>
          <w:sz w:val="28"/>
          <w:szCs w:val="28"/>
        </w:rPr>
        <w:t>4</w:t>
      </w:r>
      <w:r w:rsidR="00D32A82">
        <w:rPr>
          <w:color w:val="000000"/>
          <w:sz w:val="28"/>
          <w:szCs w:val="28"/>
        </w:rPr>
        <w:t xml:space="preserve"> г. </w:t>
      </w:r>
      <w:r w:rsidR="00D32A82">
        <w:rPr>
          <w:color w:val="000000"/>
          <w:sz w:val="28"/>
          <w:szCs w:val="28"/>
        </w:rPr>
        <w:br/>
        <w:t>№ 463</w:t>
      </w:r>
      <w:r w:rsidR="00D32A82" w:rsidRPr="00D32A82">
        <w:rPr>
          <w:color w:val="000000"/>
          <w:sz w:val="28"/>
          <w:szCs w:val="28"/>
          <w:vertAlign w:val="superscript"/>
        </w:rPr>
        <w:t>2</w:t>
      </w:r>
      <w:r w:rsidR="00D32A82">
        <w:rPr>
          <w:color w:val="000000"/>
          <w:sz w:val="28"/>
          <w:szCs w:val="28"/>
        </w:rPr>
        <w:t>)».</w:t>
      </w:r>
    </w:p>
    <w:p w:rsidR="004F11D5" w:rsidRDefault="00727F35" w:rsidP="004A0431">
      <w:pPr>
        <w:widowControl w:val="0"/>
        <w:spacing w:line="353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D32A82">
        <w:rPr>
          <w:color w:val="000000"/>
          <w:sz w:val="28"/>
          <w:szCs w:val="28"/>
        </w:rPr>
        <w:t>.2. Дополнить сноской 2 следующего содержания</w:t>
      </w:r>
      <w:r w:rsidR="004F11D5">
        <w:rPr>
          <w:color w:val="000000"/>
          <w:sz w:val="28"/>
          <w:szCs w:val="28"/>
        </w:rPr>
        <w:t>:</w:t>
      </w:r>
    </w:p>
    <w:p w:rsidR="00F215BB" w:rsidRDefault="00D32A82" w:rsidP="004A0431">
      <w:pPr>
        <w:widowControl w:val="0"/>
        <w:spacing w:line="353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Pr="00D32A82">
        <w:rPr>
          <w:color w:val="000000"/>
          <w:sz w:val="28"/>
          <w:szCs w:val="28"/>
          <w:vertAlign w:val="superscript"/>
        </w:rPr>
        <w:t>2</w:t>
      </w:r>
      <w:r w:rsidR="004F11D5">
        <w:rPr>
          <w:color w:val="000000"/>
          <w:sz w:val="28"/>
          <w:szCs w:val="28"/>
        </w:rPr>
        <w:t> </w:t>
      </w:r>
      <w:r w:rsidR="00D57082">
        <w:rPr>
          <w:color w:val="000000"/>
          <w:sz w:val="28"/>
          <w:szCs w:val="28"/>
        </w:rPr>
        <w:t>Зарегистрирован</w:t>
      </w:r>
      <w:r w:rsidR="009154DA">
        <w:rPr>
          <w:color w:val="000000"/>
          <w:sz w:val="28"/>
          <w:szCs w:val="28"/>
        </w:rPr>
        <w:t xml:space="preserve"> </w:t>
      </w:r>
      <w:r w:rsidR="009154DA" w:rsidRPr="005D363D">
        <w:rPr>
          <w:color w:val="000000"/>
          <w:sz w:val="28"/>
          <w:szCs w:val="28"/>
        </w:rPr>
        <w:t>Минюстом России</w:t>
      </w:r>
      <w:r w:rsidR="009154DA">
        <w:rPr>
          <w:color w:val="000000"/>
          <w:sz w:val="28"/>
          <w:szCs w:val="28"/>
        </w:rPr>
        <w:t xml:space="preserve"> 6 декабря 2024 г.,</w:t>
      </w:r>
      <w:r w:rsidR="00632F44">
        <w:rPr>
          <w:color w:val="000000"/>
          <w:sz w:val="28"/>
          <w:szCs w:val="28"/>
        </w:rPr>
        <w:t xml:space="preserve"> </w:t>
      </w:r>
      <w:r w:rsidR="009154DA">
        <w:rPr>
          <w:color w:val="000000"/>
          <w:sz w:val="28"/>
          <w:szCs w:val="28"/>
        </w:rPr>
        <w:t>р</w:t>
      </w:r>
      <w:r w:rsidR="009154DA" w:rsidRPr="005D363D">
        <w:rPr>
          <w:color w:val="000000"/>
          <w:sz w:val="28"/>
          <w:szCs w:val="28"/>
        </w:rPr>
        <w:t xml:space="preserve">егистрационный </w:t>
      </w:r>
      <w:r w:rsidR="009154DA">
        <w:rPr>
          <w:color w:val="000000"/>
          <w:sz w:val="28"/>
          <w:szCs w:val="28"/>
        </w:rPr>
        <w:t>№</w:t>
      </w:r>
      <w:r w:rsidR="009154DA" w:rsidRPr="005D363D">
        <w:rPr>
          <w:color w:val="000000"/>
          <w:sz w:val="28"/>
          <w:szCs w:val="28"/>
        </w:rPr>
        <w:t> </w:t>
      </w:r>
      <w:r w:rsidR="009154DA">
        <w:rPr>
          <w:color w:val="000000"/>
          <w:sz w:val="28"/>
          <w:szCs w:val="28"/>
        </w:rPr>
        <w:t>80491.».</w:t>
      </w:r>
    </w:p>
    <w:p w:rsidR="00530D9F" w:rsidRPr="00A67F8A" w:rsidRDefault="00727F35" w:rsidP="004A0431">
      <w:pPr>
        <w:widowControl w:val="0"/>
        <w:spacing w:line="353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530D9F" w:rsidRPr="00A67F8A">
        <w:rPr>
          <w:color w:val="000000"/>
          <w:sz w:val="28"/>
          <w:szCs w:val="28"/>
        </w:rPr>
        <w:t>. </w:t>
      </w:r>
      <w:r w:rsidR="00EA0621" w:rsidRPr="00A67F8A">
        <w:rPr>
          <w:color w:val="000000"/>
          <w:sz w:val="28"/>
          <w:szCs w:val="28"/>
        </w:rPr>
        <w:t xml:space="preserve">Пункт 43 </w:t>
      </w:r>
      <w:r w:rsidR="009268FE" w:rsidRPr="00A67F8A">
        <w:rPr>
          <w:color w:val="000000"/>
          <w:sz w:val="28"/>
          <w:szCs w:val="28"/>
        </w:rPr>
        <w:t>изложить в следующей редакции</w:t>
      </w:r>
      <w:r w:rsidR="00530D9F" w:rsidRPr="00A67F8A">
        <w:rPr>
          <w:color w:val="000000"/>
          <w:sz w:val="28"/>
          <w:szCs w:val="28"/>
        </w:rPr>
        <w:t>:</w:t>
      </w:r>
    </w:p>
    <w:p w:rsidR="009268FE" w:rsidRPr="00A67F8A" w:rsidRDefault="00EA0621" w:rsidP="004A0431">
      <w:pPr>
        <w:widowControl w:val="0"/>
        <w:spacing w:line="353" w:lineRule="auto"/>
        <w:ind w:firstLine="720"/>
        <w:jc w:val="both"/>
        <w:rPr>
          <w:color w:val="000000"/>
          <w:sz w:val="28"/>
          <w:szCs w:val="28"/>
        </w:rPr>
      </w:pPr>
      <w:r w:rsidRPr="00A67F8A">
        <w:rPr>
          <w:color w:val="000000"/>
          <w:sz w:val="28"/>
          <w:szCs w:val="28"/>
        </w:rPr>
        <w:t>«</w:t>
      </w:r>
      <w:r w:rsidR="009268FE" w:rsidRPr="00A67F8A">
        <w:rPr>
          <w:snapToGrid w:val="0"/>
          <w:color w:val="000000"/>
          <w:sz w:val="28"/>
        </w:rPr>
        <w:t>4</w:t>
      </w:r>
      <w:r w:rsidR="009268FE" w:rsidRPr="00A67F8A">
        <w:rPr>
          <w:color w:val="000000"/>
          <w:sz w:val="28"/>
          <w:szCs w:val="28"/>
        </w:rPr>
        <w:t>3.</w:t>
      </w:r>
      <w:r w:rsidR="009268FE" w:rsidRPr="00A67F8A">
        <w:rPr>
          <w:color w:val="000000"/>
        </w:rPr>
        <w:t xml:space="preserve"> </w:t>
      </w:r>
      <w:r w:rsidR="009268FE" w:rsidRPr="00A67F8A">
        <w:rPr>
          <w:color w:val="000000"/>
          <w:sz w:val="28"/>
          <w:szCs w:val="28"/>
        </w:rPr>
        <w:t xml:space="preserve">Вступительные испытания при приеме на обучение по программам высшего образования включают вступительные испытания </w:t>
      </w:r>
      <w:r w:rsidR="009268FE" w:rsidRPr="00A67F8A">
        <w:rPr>
          <w:color w:val="000000"/>
          <w:sz w:val="28"/>
          <w:szCs w:val="28"/>
        </w:rPr>
        <w:br/>
        <w:t xml:space="preserve">по общеобразовательным предметам, по которым проводится единый государственный экзамен (далее </w:t>
      </w:r>
      <w:r w:rsidR="008C5F52" w:rsidRPr="00A67F8A">
        <w:rPr>
          <w:color w:val="000000"/>
          <w:sz w:val="28"/>
          <w:szCs w:val="28"/>
        </w:rPr>
        <w:t>–</w:t>
      </w:r>
      <w:r w:rsidR="009268FE" w:rsidRPr="00A67F8A">
        <w:rPr>
          <w:color w:val="000000"/>
          <w:sz w:val="28"/>
          <w:szCs w:val="28"/>
        </w:rPr>
        <w:t xml:space="preserve"> общеобразовательные вступительные испытания), и </w:t>
      </w:r>
      <w:r w:rsidR="008C5F52" w:rsidRPr="00A67F8A">
        <w:rPr>
          <w:color w:val="000000"/>
          <w:sz w:val="28"/>
          <w:szCs w:val="28"/>
        </w:rPr>
        <w:t xml:space="preserve">по решению образовательной организации, согласованному </w:t>
      </w:r>
      <w:r w:rsidR="008C5F52" w:rsidRPr="00A67F8A">
        <w:rPr>
          <w:color w:val="000000"/>
          <w:sz w:val="28"/>
          <w:szCs w:val="28"/>
        </w:rPr>
        <w:br/>
        <w:t>со Службой организационно-кадровой работы</w:t>
      </w:r>
      <w:r w:rsidR="009677D9" w:rsidRPr="00A67F8A">
        <w:rPr>
          <w:color w:val="000000"/>
          <w:sz w:val="28"/>
          <w:szCs w:val="28"/>
        </w:rPr>
        <w:t xml:space="preserve"> ФСБ России,</w:t>
      </w:r>
      <w:r w:rsidR="008C5F52" w:rsidRPr="00A67F8A">
        <w:rPr>
          <w:color w:val="000000"/>
          <w:sz w:val="28"/>
          <w:szCs w:val="28"/>
        </w:rPr>
        <w:t xml:space="preserve"> </w:t>
      </w:r>
      <w:r w:rsidR="009268FE" w:rsidRPr="00A67F8A">
        <w:rPr>
          <w:color w:val="000000"/>
          <w:sz w:val="28"/>
          <w:szCs w:val="28"/>
        </w:rPr>
        <w:t>дополнительные вступительные испытания</w:t>
      </w:r>
      <w:r w:rsidR="00BA3142" w:rsidRPr="006612DE">
        <w:rPr>
          <w:snapToGrid w:val="0"/>
          <w:color w:val="000000"/>
          <w:sz w:val="28"/>
          <w:vertAlign w:val="superscript"/>
        </w:rPr>
        <w:t>2</w:t>
      </w:r>
      <w:r w:rsidR="001B2AE4">
        <w:rPr>
          <w:color w:val="000000"/>
          <w:sz w:val="28"/>
          <w:szCs w:val="28"/>
        </w:rPr>
        <w:t>.»</w:t>
      </w:r>
      <w:r w:rsidR="009268FE" w:rsidRPr="00A67F8A">
        <w:rPr>
          <w:color w:val="000000"/>
          <w:sz w:val="28"/>
          <w:szCs w:val="28"/>
        </w:rPr>
        <w:t>.</w:t>
      </w:r>
    </w:p>
    <w:p w:rsidR="009677D9" w:rsidRPr="00A67F8A" w:rsidRDefault="00727F35" w:rsidP="004A0431">
      <w:pPr>
        <w:widowControl w:val="0"/>
        <w:spacing w:line="353" w:lineRule="auto"/>
        <w:ind w:firstLine="720"/>
        <w:jc w:val="both"/>
        <w:rPr>
          <w:snapToGrid w:val="0"/>
          <w:color w:val="000000"/>
          <w:sz w:val="28"/>
        </w:rPr>
      </w:pPr>
      <w:r>
        <w:rPr>
          <w:snapToGrid w:val="0"/>
          <w:color w:val="000000"/>
          <w:sz w:val="28"/>
        </w:rPr>
        <w:t>7</w:t>
      </w:r>
      <w:r w:rsidR="00846D0C" w:rsidRPr="00A67F8A">
        <w:rPr>
          <w:snapToGrid w:val="0"/>
          <w:color w:val="000000"/>
          <w:sz w:val="28"/>
        </w:rPr>
        <w:t>. Абзац второй п</w:t>
      </w:r>
      <w:r w:rsidR="009677D9" w:rsidRPr="00A67F8A">
        <w:rPr>
          <w:snapToGrid w:val="0"/>
          <w:color w:val="000000"/>
          <w:sz w:val="28"/>
        </w:rPr>
        <w:t>ункт</w:t>
      </w:r>
      <w:r w:rsidR="00846D0C" w:rsidRPr="00A67F8A">
        <w:rPr>
          <w:snapToGrid w:val="0"/>
          <w:color w:val="000000"/>
          <w:sz w:val="28"/>
        </w:rPr>
        <w:t>а</w:t>
      </w:r>
      <w:r w:rsidR="009677D9" w:rsidRPr="00A67F8A">
        <w:rPr>
          <w:snapToGrid w:val="0"/>
          <w:color w:val="000000"/>
          <w:sz w:val="28"/>
        </w:rPr>
        <w:t xml:space="preserve"> 45 </w:t>
      </w:r>
      <w:r w:rsidR="009677D9" w:rsidRPr="00A67F8A">
        <w:rPr>
          <w:color w:val="000000"/>
          <w:sz w:val="28"/>
          <w:szCs w:val="28"/>
        </w:rPr>
        <w:t>изложить в следующей редакции</w:t>
      </w:r>
      <w:r w:rsidR="009677D9" w:rsidRPr="00A67F8A">
        <w:rPr>
          <w:snapToGrid w:val="0"/>
          <w:color w:val="000000"/>
          <w:sz w:val="28"/>
        </w:rPr>
        <w:t>:</w:t>
      </w:r>
    </w:p>
    <w:p w:rsidR="00356821" w:rsidRPr="00A67F8A" w:rsidRDefault="00356821" w:rsidP="004A0431">
      <w:pPr>
        <w:widowControl w:val="0"/>
        <w:spacing w:line="353" w:lineRule="auto"/>
        <w:ind w:firstLine="720"/>
        <w:jc w:val="both"/>
        <w:rPr>
          <w:snapToGrid w:val="0"/>
          <w:color w:val="000000"/>
          <w:sz w:val="28"/>
        </w:rPr>
      </w:pPr>
      <w:r w:rsidRPr="00A67F8A">
        <w:rPr>
          <w:snapToGrid w:val="0"/>
          <w:color w:val="000000"/>
          <w:sz w:val="28"/>
        </w:rPr>
        <w:t>«</w:t>
      </w:r>
      <w:r w:rsidR="00D34F3A" w:rsidRPr="00A67F8A">
        <w:rPr>
          <w:snapToGrid w:val="0"/>
          <w:color w:val="000000"/>
          <w:sz w:val="28"/>
        </w:rPr>
        <w:t>При принятии решения о проведении д</w:t>
      </w:r>
      <w:r w:rsidRPr="00A67F8A">
        <w:rPr>
          <w:snapToGrid w:val="0"/>
          <w:color w:val="000000"/>
          <w:sz w:val="28"/>
        </w:rPr>
        <w:t>ополнительны</w:t>
      </w:r>
      <w:r w:rsidR="00D34F3A" w:rsidRPr="00A67F8A">
        <w:rPr>
          <w:snapToGrid w:val="0"/>
          <w:color w:val="000000"/>
          <w:sz w:val="28"/>
        </w:rPr>
        <w:t>х</w:t>
      </w:r>
      <w:r w:rsidRPr="00A67F8A">
        <w:rPr>
          <w:snapToGrid w:val="0"/>
          <w:color w:val="000000"/>
          <w:sz w:val="28"/>
        </w:rPr>
        <w:t xml:space="preserve"> вступительны</w:t>
      </w:r>
      <w:r w:rsidR="00D34F3A" w:rsidRPr="00A67F8A">
        <w:rPr>
          <w:snapToGrid w:val="0"/>
          <w:color w:val="000000"/>
          <w:sz w:val="28"/>
        </w:rPr>
        <w:t>х</w:t>
      </w:r>
      <w:r w:rsidRPr="00A67F8A">
        <w:rPr>
          <w:snapToGrid w:val="0"/>
          <w:color w:val="000000"/>
          <w:sz w:val="28"/>
        </w:rPr>
        <w:t xml:space="preserve"> испытани</w:t>
      </w:r>
      <w:r w:rsidR="00D34F3A" w:rsidRPr="00A67F8A">
        <w:rPr>
          <w:snapToGrid w:val="0"/>
          <w:color w:val="000000"/>
          <w:sz w:val="28"/>
        </w:rPr>
        <w:t>й</w:t>
      </w:r>
      <w:r w:rsidRPr="00A67F8A">
        <w:rPr>
          <w:snapToGrid w:val="0"/>
          <w:color w:val="000000"/>
          <w:sz w:val="28"/>
        </w:rPr>
        <w:t xml:space="preserve"> их </w:t>
      </w:r>
      <w:r w:rsidR="00D34F3A" w:rsidRPr="00A67F8A">
        <w:rPr>
          <w:snapToGrid w:val="0"/>
          <w:color w:val="000000"/>
          <w:sz w:val="28"/>
        </w:rPr>
        <w:t xml:space="preserve">перечень и </w:t>
      </w:r>
      <w:r w:rsidRPr="00A67F8A">
        <w:rPr>
          <w:snapToGrid w:val="0"/>
          <w:color w:val="000000"/>
          <w:sz w:val="28"/>
        </w:rPr>
        <w:t xml:space="preserve">количество устанавливаются образовательной организацией ФСБ России </w:t>
      </w:r>
      <w:r w:rsidR="000036E3" w:rsidRPr="00A67F8A">
        <w:rPr>
          <w:snapToGrid w:val="0"/>
          <w:color w:val="000000"/>
          <w:sz w:val="28"/>
        </w:rPr>
        <w:t>с учетом</w:t>
      </w:r>
      <w:r w:rsidRPr="00A67F8A">
        <w:rPr>
          <w:snapToGrid w:val="0"/>
          <w:color w:val="000000"/>
          <w:sz w:val="28"/>
        </w:rPr>
        <w:t xml:space="preserve"> </w:t>
      </w:r>
      <w:hyperlink r:id="rId13" w:history="1">
        <w:r w:rsidRPr="00A67F8A">
          <w:rPr>
            <w:snapToGrid w:val="0"/>
            <w:color w:val="000000"/>
            <w:sz w:val="28"/>
          </w:rPr>
          <w:t>перечня</w:t>
        </w:r>
      </w:hyperlink>
      <w:r w:rsidRPr="00A67F8A">
        <w:rPr>
          <w:snapToGrid w:val="0"/>
          <w:color w:val="000000"/>
          <w:sz w:val="28"/>
        </w:rPr>
        <w:t xml:space="preserve"> дополнительных вступительных испытаний, утверждаемого нормативным правовым актом ФСБ России</w:t>
      </w:r>
      <w:r w:rsidR="00005478" w:rsidRPr="00D254AF">
        <w:rPr>
          <w:snapToGrid w:val="0"/>
          <w:color w:val="000000"/>
          <w:sz w:val="28"/>
          <w:vertAlign w:val="superscript"/>
        </w:rPr>
        <w:t>2</w:t>
      </w:r>
      <w:r w:rsidRPr="00A67F8A">
        <w:rPr>
          <w:snapToGrid w:val="0"/>
          <w:color w:val="000000"/>
          <w:sz w:val="28"/>
        </w:rPr>
        <w:t>.».</w:t>
      </w:r>
    </w:p>
    <w:p w:rsidR="00CA1A80" w:rsidRDefault="00727F35" w:rsidP="004A0431">
      <w:pPr>
        <w:widowControl w:val="0"/>
        <w:spacing w:line="353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CA1A80">
        <w:rPr>
          <w:color w:val="000000"/>
          <w:sz w:val="28"/>
          <w:szCs w:val="28"/>
        </w:rPr>
        <w:t xml:space="preserve">. </w:t>
      </w:r>
      <w:r w:rsidR="00C306C5">
        <w:rPr>
          <w:color w:val="000000"/>
          <w:sz w:val="28"/>
          <w:szCs w:val="28"/>
        </w:rPr>
        <w:t>В с</w:t>
      </w:r>
      <w:r w:rsidR="00596146">
        <w:rPr>
          <w:color w:val="000000"/>
          <w:sz w:val="28"/>
          <w:szCs w:val="28"/>
        </w:rPr>
        <w:t>носк</w:t>
      </w:r>
      <w:r w:rsidR="00C306C5">
        <w:rPr>
          <w:color w:val="000000"/>
          <w:sz w:val="28"/>
          <w:szCs w:val="28"/>
        </w:rPr>
        <w:t>е</w:t>
      </w:r>
      <w:r w:rsidR="00596146">
        <w:rPr>
          <w:color w:val="000000"/>
          <w:sz w:val="28"/>
          <w:szCs w:val="28"/>
        </w:rPr>
        <w:t xml:space="preserve"> 1</w:t>
      </w:r>
      <w:r w:rsidR="00140B03">
        <w:rPr>
          <w:color w:val="000000"/>
          <w:sz w:val="28"/>
          <w:szCs w:val="28"/>
        </w:rPr>
        <w:t xml:space="preserve"> к</w:t>
      </w:r>
      <w:r w:rsidR="00596146">
        <w:rPr>
          <w:color w:val="000000"/>
          <w:sz w:val="28"/>
          <w:szCs w:val="28"/>
        </w:rPr>
        <w:t xml:space="preserve"> п</w:t>
      </w:r>
      <w:r w:rsidR="00CA1A80">
        <w:rPr>
          <w:color w:val="000000"/>
          <w:sz w:val="28"/>
          <w:szCs w:val="28"/>
        </w:rPr>
        <w:t>ункт</w:t>
      </w:r>
      <w:r w:rsidR="00140B03">
        <w:rPr>
          <w:color w:val="000000"/>
          <w:sz w:val="28"/>
          <w:szCs w:val="28"/>
        </w:rPr>
        <w:t>у</w:t>
      </w:r>
      <w:r w:rsidR="00CA1A80">
        <w:rPr>
          <w:color w:val="000000"/>
          <w:sz w:val="28"/>
          <w:szCs w:val="28"/>
        </w:rPr>
        <w:t xml:space="preserve"> 47</w:t>
      </w:r>
      <w:r w:rsidR="00596146">
        <w:rPr>
          <w:color w:val="000000"/>
          <w:sz w:val="28"/>
          <w:szCs w:val="28"/>
        </w:rPr>
        <w:t xml:space="preserve"> слов</w:t>
      </w:r>
      <w:r w:rsidR="000D004F">
        <w:rPr>
          <w:color w:val="000000"/>
          <w:sz w:val="28"/>
          <w:szCs w:val="28"/>
        </w:rPr>
        <w:t>а</w:t>
      </w:r>
      <w:r w:rsidR="00596146">
        <w:rPr>
          <w:color w:val="000000"/>
          <w:sz w:val="28"/>
          <w:szCs w:val="28"/>
        </w:rPr>
        <w:t xml:space="preserve"> «</w:t>
      </w:r>
      <w:r w:rsidR="000D004F">
        <w:rPr>
          <w:color w:val="000000"/>
          <w:sz w:val="28"/>
          <w:szCs w:val="28"/>
        </w:rPr>
        <w:t xml:space="preserve">Части 4, </w:t>
      </w:r>
      <w:r w:rsidR="00596146">
        <w:rPr>
          <w:color w:val="000000"/>
          <w:sz w:val="28"/>
          <w:szCs w:val="28"/>
        </w:rPr>
        <w:t>9-11</w:t>
      </w:r>
      <w:r w:rsidR="000D004F">
        <w:rPr>
          <w:color w:val="000000"/>
          <w:sz w:val="28"/>
          <w:szCs w:val="28"/>
        </w:rPr>
        <w:t xml:space="preserve"> статьи</w:t>
      </w:r>
      <w:r w:rsidR="00596146">
        <w:rPr>
          <w:color w:val="000000"/>
          <w:sz w:val="28"/>
          <w:szCs w:val="28"/>
        </w:rPr>
        <w:t xml:space="preserve">» </w:t>
      </w:r>
      <w:r w:rsidR="000D004F">
        <w:rPr>
          <w:color w:val="000000"/>
          <w:sz w:val="28"/>
          <w:szCs w:val="28"/>
        </w:rPr>
        <w:t>заменить</w:t>
      </w:r>
      <w:r w:rsidR="00596146">
        <w:rPr>
          <w:color w:val="000000"/>
          <w:sz w:val="28"/>
          <w:szCs w:val="28"/>
        </w:rPr>
        <w:t xml:space="preserve"> словами «</w:t>
      </w:r>
      <w:r w:rsidR="000D004F">
        <w:rPr>
          <w:color w:val="000000"/>
          <w:sz w:val="28"/>
          <w:szCs w:val="28"/>
        </w:rPr>
        <w:t>Части 4, 9-11</w:t>
      </w:r>
      <w:r w:rsidR="00596146">
        <w:rPr>
          <w:color w:val="000000"/>
          <w:sz w:val="28"/>
          <w:szCs w:val="28"/>
        </w:rPr>
        <w:t>, 11.2 и 11.3</w:t>
      </w:r>
      <w:r w:rsidR="000D004F">
        <w:rPr>
          <w:color w:val="000000"/>
          <w:sz w:val="28"/>
          <w:szCs w:val="28"/>
        </w:rPr>
        <w:t xml:space="preserve"> статьи</w:t>
      </w:r>
      <w:r w:rsidR="00C35C03">
        <w:rPr>
          <w:color w:val="000000"/>
          <w:sz w:val="28"/>
          <w:szCs w:val="28"/>
        </w:rPr>
        <w:t>».</w:t>
      </w:r>
    </w:p>
    <w:p w:rsidR="00BF1649" w:rsidRPr="00A67F8A" w:rsidRDefault="00727F35" w:rsidP="00B8069C">
      <w:pPr>
        <w:widowControl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9</w:t>
      </w:r>
      <w:r w:rsidR="00BF1649" w:rsidRPr="00A67F8A">
        <w:rPr>
          <w:color w:val="000000"/>
          <w:sz w:val="28"/>
          <w:szCs w:val="28"/>
        </w:rPr>
        <w:t xml:space="preserve">. Пункт 48 </w:t>
      </w:r>
      <w:r w:rsidR="00E17DAF" w:rsidRPr="00A67F8A">
        <w:rPr>
          <w:color w:val="000000"/>
          <w:sz w:val="28"/>
          <w:szCs w:val="28"/>
        </w:rPr>
        <w:t xml:space="preserve">изложить в </w:t>
      </w:r>
      <w:r w:rsidR="0081631C" w:rsidRPr="00A67F8A">
        <w:rPr>
          <w:color w:val="000000"/>
          <w:sz w:val="28"/>
          <w:szCs w:val="28"/>
        </w:rPr>
        <w:t>следующей</w:t>
      </w:r>
      <w:r w:rsidR="00E17DAF" w:rsidRPr="00A67F8A">
        <w:rPr>
          <w:color w:val="000000"/>
          <w:sz w:val="28"/>
          <w:szCs w:val="28"/>
        </w:rPr>
        <w:t xml:space="preserve"> редакции</w:t>
      </w:r>
      <w:r w:rsidR="00BF1649" w:rsidRPr="00A67F8A">
        <w:rPr>
          <w:color w:val="000000"/>
          <w:sz w:val="28"/>
          <w:szCs w:val="28"/>
        </w:rPr>
        <w:t>:</w:t>
      </w:r>
    </w:p>
    <w:p w:rsidR="00330263" w:rsidRDefault="00BF1649" w:rsidP="00B8069C">
      <w:pPr>
        <w:widowControl w:val="0"/>
        <w:spacing w:line="360" w:lineRule="auto"/>
        <w:ind w:firstLine="720"/>
        <w:jc w:val="both"/>
        <w:rPr>
          <w:snapToGrid w:val="0"/>
          <w:color w:val="000000"/>
          <w:sz w:val="28"/>
        </w:rPr>
      </w:pPr>
      <w:r w:rsidRPr="00A67F8A">
        <w:rPr>
          <w:color w:val="000000"/>
          <w:sz w:val="24"/>
          <w:szCs w:val="25"/>
        </w:rPr>
        <w:t>«</w:t>
      </w:r>
      <w:r w:rsidR="00C24D7D" w:rsidRPr="00A67F8A">
        <w:rPr>
          <w:snapToGrid w:val="0"/>
          <w:color w:val="000000"/>
          <w:sz w:val="28"/>
        </w:rPr>
        <w:t xml:space="preserve">48. </w:t>
      </w:r>
      <w:r w:rsidRPr="00A67F8A">
        <w:rPr>
          <w:snapToGrid w:val="0"/>
          <w:color w:val="000000"/>
          <w:sz w:val="28"/>
        </w:rPr>
        <w:t xml:space="preserve">Кандидаты, не прошедшие по конкурсу на заявленный поток подготовки, имеют право участвовать в конкурсе на иной поток подготовки </w:t>
      </w:r>
      <w:r w:rsidR="00DB1109" w:rsidRPr="00A67F8A">
        <w:rPr>
          <w:snapToGrid w:val="0"/>
          <w:color w:val="000000"/>
          <w:sz w:val="28"/>
        </w:rPr>
        <w:br/>
      </w:r>
      <w:r w:rsidRPr="00A67F8A">
        <w:rPr>
          <w:snapToGrid w:val="0"/>
          <w:color w:val="000000"/>
          <w:sz w:val="28"/>
        </w:rPr>
        <w:t>в данной или другой образовательной организации ФСБ России</w:t>
      </w:r>
      <w:r w:rsidR="00E17DAF" w:rsidRPr="00A67F8A">
        <w:rPr>
          <w:snapToGrid w:val="0"/>
          <w:color w:val="000000"/>
          <w:sz w:val="28"/>
        </w:rPr>
        <w:t>, в том числе по программам среднего профессионального образования</w:t>
      </w:r>
      <w:r w:rsidRPr="00A67F8A">
        <w:rPr>
          <w:snapToGrid w:val="0"/>
          <w:color w:val="000000"/>
          <w:sz w:val="28"/>
        </w:rPr>
        <w:t>.».</w:t>
      </w:r>
    </w:p>
    <w:p w:rsidR="0022402A" w:rsidRDefault="0022402A" w:rsidP="005D5C47">
      <w:pPr>
        <w:widowControl w:val="0"/>
        <w:spacing w:line="360" w:lineRule="auto"/>
        <w:ind w:firstLine="720"/>
        <w:jc w:val="both"/>
        <w:rPr>
          <w:snapToGrid w:val="0"/>
          <w:color w:val="000000"/>
          <w:sz w:val="28"/>
        </w:rPr>
      </w:pPr>
    </w:p>
    <w:p w:rsidR="0022402A" w:rsidRDefault="0022402A" w:rsidP="005D5C47">
      <w:pPr>
        <w:widowControl w:val="0"/>
        <w:spacing w:line="360" w:lineRule="auto"/>
        <w:ind w:firstLine="720"/>
        <w:jc w:val="both"/>
        <w:rPr>
          <w:snapToGrid w:val="0"/>
          <w:color w:val="000000"/>
          <w:sz w:val="28"/>
        </w:rPr>
      </w:pPr>
    </w:p>
    <w:p w:rsidR="0022402A" w:rsidRDefault="0022402A" w:rsidP="005D5C47">
      <w:pPr>
        <w:widowControl w:val="0"/>
        <w:spacing w:line="360" w:lineRule="auto"/>
        <w:ind w:firstLine="720"/>
        <w:jc w:val="both"/>
        <w:rPr>
          <w:snapToGrid w:val="0"/>
          <w:color w:val="000000"/>
          <w:sz w:val="28"/>
        </w:rPr>
      </w:pPr>
    </w:p>
    <w:p w:rsidR="0022402A" w:rsidRDefault="0022402A" w:rsidP="005D5C47">
      <w:pPr>
        <w:widowControl w:val="0"/>
        <w:spacing w:line="360" w:lineRule="auto"/>
        <w:ind w:firstLine="720"/>
        <w:jc w:val="both"/>
        <w:rPr>
          <w:snapToGrid w:val="0"/>
          <w:color w:val="000000"/>
          <w:sz w:val="28"/>
        </w:rPr>
      </w:pPr>
    </w:p>
    <w:p w:rsidR="0022402A" w:rsidRDefault="0022402A" w:rsidP="005D5C47">
      <w:pPr>
        <w:widowControl w:val="0"/>
        <w:spacing w:line="360" w:lineRule="auto"/>
        <w:ind w:firstLine="720"/>
        <w:jc w:val="both"/>
        <w:rPr>
          <w:snapToGrid w:val="0"/>
          <w:color w:val="000000"/>
          <w:sz w:val="28"/>
        </w:rPr>
      </w:pPr>
    </w:p>
    <w:p w:rsidR="00C35C03" w:rsidRDefault="00C35C03" w:rsidP="0022402A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</w:p>
    <w:p w:rsidR="00C35C03" w:rsidRDefault="00C35C03" w:rsidP="0022402A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</w:p>
    <w:p w:rsidR="00C35C03" w:rsidRDefault="00C35C03" w:rsidP="0022402A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</w:p>
    <w:p w:rsidR="00C35C03" w:rsidRDefault="00C35C03" w:rsidP="0022402A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</w:p>
    <w:p w:rsidR="00C35C03" w:rsidRDefault="00C35C03" w:rsidP="0022402A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</w:p>
    <w:p w:rsidR="00C35C03" w:rsidRDefault="00C35C03" w:rsidP="0022402A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</w:p>
    <w:p w:rsidR="00C35C03" w:rsidRDefault="00C35C03" w:rsidP="0022402A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</w:p>
    <w:p w:rsidR="00C35C03" w:rsidRDefault="00C35C03" w:rsidP="0022402A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</w:p>
    <w:p w:rsidR="00C35C03" w:rsidRDefault="00C35C03" w:rsidP="0022402A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</w:p>
    <w:p w:rsidR="00C35C03" w:rsidRDefault="00C35C03" w:rsidP="0022402A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</w:p>
    <w:p w:rsidR="00C35C03" w:rsidRDefault="00C35C03" w:rsidP="0022402A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</w:p>
    <w:p w:rsidR="00C35C03" w:rsidRDefault="00C35C03" w:rsidP="0022402A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</w:p>
    <w:p w:rsidR="00C35C03" w:rsidRPr="004964B6" w:rsidRDefault="00C35C03" w:rsidP="0022402A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</w:p>
    <w:p w:rsidR="00C35C03" w:rsidRPr="004964B6" w:rsidRDefault="00C35C03" w:rsidP="0022402A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</w:p>
    <w:p w:rsidR="00C35C03" w:rsidRPr="004964B6" w:rsidRDefault="00C35C03" w:rsidP="0022402A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</w:p>
    <w:sectPr w:rsidR="00C35C03" w:rsidRPr="004964B6" w:rsidSect="001916B1">
      <w:headerReference w:type="default" r:id="rId14"/>
      <w:footnotePr>
        <w:pos w:val="beneathText"/>
        <w:numStart w:val="2"/>
      </w:footnotePr>
      <w:endnotePr>
        <w:numFmt w:val="decimal"/>
      </w:endnotePr>
      <w:type w:val="continuous"/>
      <w:pgSz w:w="11907" w:h="16840"/>
      <w:pgMar w:top="709" w:right="850" w:bottom="1135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9AF" w:rsidRDefault="001569AF">
      <w:r>
        <w:separator/>
      </w:r>
    </w:p>
  </w:endnote>
  <w:endnote w:type="continuationSeparator" w:id="0">
    <w:p w:rsidR="001569AF" w:rsidRDefault="00156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9AF" w:rsidRDefault="001569AF">
      <w:r>
        <w:separator/>
      </w:r>
    </w:p>
  </w:footnote>
  <w:footnote w:type="continuationSeparator" w:id="0">
    <w:p w:rsidR="001569AF" w:rsidRDefault="001569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04F" w:rsidRPr="00BF1649" w:rsidRDefault="000D004F">
    <w:pPr>
      <w:pStyle w:val="a6"/>
      <w:jc w:val="center"/>
      <w:rPr>
        <w:sz w:val="24"/>
      </w:rPr>
    </w:pPr>
    <w:r w:rsidRPr="00BF1649">
      <w:rPr>
        <w:sz w:val="24"/>
      </w:rPr>
      <w:fldChar w:fldCharType="begin"/>
    </w:r>
    <w:r w:rsidRPr="00BF1649">
      <w:rPr>
        <w:sz w:val="24"/>
      </w:rPr>
      <w:instrText>PAGE   \* MERGEFORMAT</w:instrText>
    </w:r>
    <w:r w:rsidRPr="00BF1649">
      <w:rPr>
        <w:sz w:val="24"/>
      </w:rPr>
      <w:fldChar w:fldCharType="separate"/>
    </w:r>
    <w:r w:rsidR="00A827A7">
      <w:rPr>
        <w:noProof/>
        <w:sz w:val="24"/>
      </w:rPr>
      <w:t>4</w:t>
    </w:r>
    <w:r w:rsidRPr="00BF1649">
      <w:rPr>
        <w:sz w:val="24"/>
      </w:rPr>
      <w:fldChar w:fldCharType="end"/>
    </w:r>
  </w:p>
  <w:p w:rsidR="000D004F" w:rsidRDefault="000D004F">
    <w:pPr>
      <w:ind w:right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A769564"/>
    <w:lvl w:ilvl="0">
      <w:numFmt w:val="bullet"/>
      <w:lvlText w:val="*"/>
      <w:lvlJc w:val="left"/>
    </w:lvl>
  </w:abstractNum>
  <w:abstractNum w:abstractNumId="1">
    <w:nsid w:val="0B5F78BB"/>
    <w:multiLevelType w:val="multilevel"/>
    <w:tmpl w:val="55FC28B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11482314"/>
    <w:multiLevelType w:val="singleLevel"/>
    <w:tmpl w:val="5D7E039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>
    <w:nsid w:val="14967368"/>
    <w:multiLevelType w:val="singleLevel"/>
    <w:tmpl w:val="5D7E039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1ACB2423"/>
    <w:multiLevelType w:val="multilevel"/>
    <w:tmpl w:val="D4D459E4"/>
    <w:lvl w:ilvl="0">
      <w:start w:val="2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C1B7637"/>
    <w:multiLevelType w:val="multilevel"/>
    <w:tmpl w:val="BA62EF74"/>
    <w:lvl w:ilvl="0">
      <w:start w:val="1"/>
      <w:numFmt w:val="upperRoman"/>
      <w:suff w:val="space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hint="default"/>
      </w:rPr>
    </w:lvl>
  </w:abstractNum>
  <w:abstractNum w:abstractNumId="6">
    <w:nsid w:val="1F9F50F4"/>
    <w:multiLevelType w:val="singleLevel"/>
    <w:tmpl w:val="C1EADD4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</w:abstractNum>
  <w:abstractNum w:abstractNumId="7">
    <w:nsid w:val="23C85DEA"/>
    <w:multiLevelType w:val="hybridMultilevel"/>
    <w:tmpl w:val="11483BC2"/>
    <w:lvl w:ilvl="0" w:tplc="9A6497B8">
      <w:start w:val="1"/>
      <w:numFmt w:val="bullet"/>
      <w:lvlText w:val="-"/>
      <w:lvlJc w:val="left"/>
      <w:pPr>
        <w:ind w:left="150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8">
    <w:nsid w:val="2641383A"/>
    <w:multiLevelType w:val="multilevel"/>
    <w:tmpl w:val="8F02BE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DC51541"/>
    <w:multiLevelType w:val="multilevel"/>
    <w:tmpl w:val="06F05E02"/>
    <w:lvl w:ilvl="0">
      <w:start w:val="2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suff w:val="space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F03467B"/>
    <w:multiLevelType w:val="multilevel"/>
    <w:tmpl w:val="44DE57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E46DB5"/>
    <w:multiLevelType w:val="hybridMultilevel"/>
    <w:tmpl w:val="EB36F65C"/>
    <w:lvl w:ilvl="0" w:tplc="FFFFFFFF">
      <w:start w:val="1"/>
      <w:numFmt w:val="bullet"/>
      <w:lvlText w:val="−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950"/>
        </w:tabs>
        <w:ind w:left="9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670"/>
        </w:tabs>
        <w:ind w:left="16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90"/>
        </w:tabs>
        <w:ind w:left="23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110"/>
        </w:tabs>
        <w:ind w:left="31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830"/>
        </w:tabs>
        <w:ind w:left="38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550"/>
        </w:tabs>
        <w:ind w:left="45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270"/>
        </w:tabs>
        <w:ind w:left="52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90"/>
        </w:tabs>
        <w:ind w:left="5990" w:hanging="360"/>
      </w:pPr>
      <w:rPr>
        <w:rFonts w:ascii="Wingdings" w:hAnsi="Wingdings" w:hint="default"/>
      </w:rPr>
    </w:lvl>
  </w:abstractNum>
  <w:abstractNum w:abstractNumId="12">
    <w:nsid w:val="31A553E3"/>
    <w:multiLevelType w:val="multilevel"/>
    <w:tmpl w:val="C4D6E2F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A8F2D89"/>
    <w:multiLevelType w:val="hybridMultilevel"/>
    <w:tmpl w:val="55BEBD0A"/>
    <w:lvl w:ilvl="0" w:tplc="24CE604A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7956B45"/>
    <w:multiLevelType w:val="singleLevel"/>
    <w:tmpl w:val="11040908"/>
    <w:lvl w:ilvl="0">
      <w:start w:val="2"/>
      <w:numFmt w:val="decimal"/>
      <w:lvlText w:val="3.2.1.%1"/>
      <w:legacy w:legacy="1" w:legacySpace="0" w:legacyIndent="836"/>
      <w:lvlJc w:val="left"/>
      <w:rPr>
        <w:rFonts w:ascii="Times New Roman" w:hAnsi="Times New Roman" w:cs="Times New Roman" w:hint="default"/>
      </w:rPr>
    </w:lvl>
  </w:abstractNum>
  <w:abstractNum w:abstractNumId="15">
    <w:nsid w:val="51E74730"/>
    <w:multiLevelType w:val="singleLevel"/>
    <w:tmpl w:val="64C8DBF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6">
    <w:nsid w:val="539828EC"/>
    <w:multiLevelType w:val="hybridMultilevel"/>
    <w:tmpl w:val="2B5CCB2E"/>
    <w:lvl w:ilvl="0" w:tplc="BCF0F9E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747198E"/>
    <w:multiLevelType w:val="multilevel"/>
    <w:tmpl w:val="418849E4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A30266A"/>
    <w:multiLevelType w:val="multilevel"/>
    <w:tmpl w:val="B06813C8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ECD3904"/>
    <w:multiLevelType w:val="hybridMultilevel"/>
    <w:tmpl w:val="119AC3E6"/>
    <w:lvl w:ilvl="0" w:tplc="5B5C6F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A30FFD"/>
    <w:multiLevelType w:val="singleLevel"/>
    <w:tmpl w:val="E7845C28"/>
    <w:lvl w:ilvl="0">
      <w:start w:val="6"/>
      <w:numFmt w:val="decimal"/>
      <w:lvlText w:val="3.2.2.%1"/>
      <w:legacy w:legacy="1" w:legacySpace="0" w:legacyIndent="821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21">
    <w:nsid w:val="68FC657A"/>
    <w:multiLevelType w:val="singleLevel"/>
    <w:tmpl w:val="6DF82F94"/>
    <w:lvl w:ilvl="0">
      <w:start w:val="2"/>
      <w:numFmt w:val="decimal"/>
      <w:lvlText w:val="3.2.2.%1"/>
      <w:legacy w:legacy="1" w:legacySpace="0" w:legacyIndent="821"/>
      <w:lvlJc w:val="left"/>
      <w:rPr>
        <w:rFonts w:ascii="Times New Roman" w:hAnsi="Times New Roman" w:cs="Times New Roman" w:hint="default"/>
      </w:rPr>
    </w:lvl>
  </w:abstractNum>
  <w:abstractNum w:abstractNumId="22">
    <w:nsid w:val="69D853E4"/>
    <w:multiLevelType w:val="multilevel"/>
    <w:tmpl w:val="9698C212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23">
    <w:nsid w:val="72851C5C"/>
    <w:multiLevelType w:val="singleLevel"/>
    <w:tmpl w:val="7CE4B5CC"/>
    <w:lvl w:ilvl="0">
      <w:start w:val="1"/>
      <w:numFmt w:val="decimal"/>
      <w:lvlText w:val="3.2.6.%1"/>
      <w:legacy w:legacy="1" w:legacySpace="0" w:legacyIndent="914"/>
      <w:lvlJc w:val="left"/>
      <w:rPr>
        <w:rFonts w:ascii="Times New Roman" w:hAnsi="Times New Roman" w:cs="Times New Roman" w:hint="default"/>
      </w:rPr>
    </w:lvl>
  </w:abstractNum>
  <w:abstractNum w:abstractNumId="24">
    <w:nsid w:val="781C0CCA"/>
    <w:multiLevelType w:val="hybridMultilevel"/>
    <w:tmpl w:val="AB8A4F5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7FAC3BCC"/>
    <w:multiLevelType w:val="multilevel"/>
    <w:tmpl w:val="9C1A11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6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  <w:lvlOverride w:ilvl="0">
      <w:startOverride w:val="1"/>
    </w:lvlOverride>
  </w:num>
  <w:num w:numId="2">
    <w:abstractNumId w:val="3"/>
  </w:num>
  <w:num w:numId="3">
    <w:abstractNumId w:val="15"/>
  </w:num>
  <w:num w:numId="4">
    <w:abstractNumId w:val="2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8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4"/>
  </w:num>
  <w:num w:numId="8">
    <w:abstractNumId w:val="14"/>
    <w:lvlOverride w:ilvl="0">
      <w:lvl w:ilvl="0">
        <w:start w:val="2"/>
        <w:numFmt w:val="decimal"/>
        <w:lvlText w:val="3.2.1.%1"/>
        <w:legacy w:legacy="1" w:legacySpace="0" w:legacyIndent="83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1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20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29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3"/>
  </w:num>
  <w:num w:numId="15">
    <w:abstractNumId w:val="13"/>
  </w:num>
  <w:num w:numId="16">
    <w:abstractNumId w:val="24"/>
  </w:num>
  <w:num w:numId="17">
    <w:abstractNumId w:val="22"/>
  </w:num>
  <w:num w:numId="18">
    <w:abstractNumId w:val="22"/>
    <w:lvlOverride w:ilvl="0">
      <w:lvl w:ilvl="0">
        <w:start w:val="1"/>
        <w:numFmt w:val="decimal"/>
        <w:suff w:val="space"/>
        <w:lvlText w:val="%1."/>
        <w:lvlJc w:val="left"/>
        <w:pPr>
          <w:ind w:left="927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47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367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087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807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527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247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967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687" w:hanging="180"/>
        </w:pPr>
        <w:rPr>
          <w:rFonts w:hint="default"/>
        </w:rPr>
      </w:lvl>
    </w:lvlOverride>
  </w:num>
  <w:num w:numId="19">
    <w:abstractNumId w:val="5"/>
  </w:num>
  <w:num w:numId="20">
    <w:abstractNumId w:val="5"/>
    <w:lvlOverride w:ilvl="0">
      <w:lvl w:ilvl="0">
        <w:start w:val="1"/>
        <w:numFmt w:val="upperRoman"/>
        <w:suff w:val="space"/>
        <w:lvlText w:val="%1."/>
        <w:lvlJc w:val="left"/>
        <w:pPr>
          <w:ind w:left="1429" w:hanging="72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789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509" w:hanging="180"/>
        </w:pPr>
        <w:rPr>
          <w:rFonts w:hint="default"/>
        </w:rPr>
      </w:lvl>
    </w:lvlOverride>
    <w:lvlOverride w:ilvl="3">
      <w:lvl w:ilvl="3">
        <w:start w:val="1"/>
        <w:numFmt w:val="none"/>
        <w:suff w:val="space"/>
        <w:lvlText w:val="1."/>
        <w:lvlJc w:val="left"/>
        <w:pPr>
          <w:ind w:left="3229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949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669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389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109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829" w:hanging="180"/>
        </w:pPr>
        <w:rPr>
          <w:rFonts w:hint="default"/>
        </w:rPr>
      </w:lvl>
    </w:lvlOverride>
  </w:num>
  <w:num w:numId="21">
    <w:abstractNumId w:val="4"/>
  </w:num>
  <w:num w:numId="22">
    <w:abstractNumId w:val="9"/>
  </w:num>
  <w:num w:numId="23">
    <w:abstractNumId w:val="1"/>
  </w:num>
  <w:num w:numId="24">
    <w:abstractNumId w:val="7"/>
  </w:num>
  <w:num w:numId="25">
    <w:abstractNumId w:val="11"/>
  </w:num>
  <w:num w:numId="26">
    <w:abstractNumId w:val="25"/>
  </w:num>
  <w:num w:numId="27">
    <w:abstractNumId w:val="19"/>
  </w:num>
  <w:num w:numId="28">
    <w:abstractNumId w:val="10"/>
  </w:num>
  <w:num w:numId="29">
    <w:abstractNumId w:val="12"/>
  </w:num>
  <w:num w:numId="30">
    <w:abstractNumId w:val="18"/>
  </w:num>
  <w:num w:numId="31">
    <w:abstractNumId w:val="8"/>
  </w:num>
  <w:num w:numId="32">
    <w:abstractNumId w:val="17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pos w:val="beneathText"/>
    <w:numStart w:val="2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016"/>
    <w:rsid w:val="000016DA"/>
    <w:rsid w:val="00001E54"/>
    <w:rsid w:val="00002DD5"/>
    <w:rsid w:val="000036E3"/>
    <w:rsid w:val="00003DC1"/>
    <w:rsid w:val="00004662"/>
    <w:rsid w:val="00005478"/>
    <w:rsid w:val="00006127"/>
    <w:rsid w:val="00006A13"/>
    <w:rsid w:val="00006AC0"/>
    <w:rsid w:val="00007283"/>
    <w:rsid w:val="00012079"/>
    <w:rsid w:val="000131D4"/>
    <w:rsid w:val="00014A67"/>
    <w:rsid w:val="000202AC"/>
    <w:rsid w:val="000219C6"/>
    <w:rsid w:val="00021B56"/>
    <w:rsid w:val="00022B4C"/>
    <w:rsid w:val="00023691"/>
    <w:rsid w:val="000239A2"/>
    <w:rsid w:val="0003119F"/>
    <w:rsid w:val="0003719A"/>
    <w:rsid w:val="000426D3"/>
    <w:rsid w:val="000429AA"/>
    <w:rsid w:val="00043805"/>
    <w:rsid w:val="000451FC"/>
    <w:rsid w:val="00045F8F"/>
    <w:rsid w:val="00047A79"/>
    <w:rsid w:val="000511F7"/>
    <w:rsid w:val="0005155D"/>
    <w:rsid w:val="000523C7"/>
    <w:rsid w:val="00053E2E"/>
    <w:rsid w:val="0005467B"/>
    <w:rsid w:val="00054680"/>
    <w:rsid w:val="00060420"/>
    <w:rsid w:val="000609FB"/>
    <w:rsid w:val="00060FBD"/>
    <w:rsid w:val="00061AF4"/>
    <w:rsid w:val="00061BCC"/>
    <w:rsid w:val="00061E08"/>
    <w:rsid w:val="000631D9"/>
    <w:rsid w:val="00063511"/>
    <w:rsid w:val="000637E3"/>
    <w:rsid w:val="0006557C"/>
    <w:rsid w:val="000672CD"/>
    <w:rsid w:val="00067DFB"/>
    <w:rsid w:val="00071EE5"/>
    <w:rsid w:val="00074E70"/>
    <w:rsid w:val="000751DA"/>
    <w:rsid w:val="00075E62"/>
    <w:rsid w:val="00076226"/>
    <w:rsid w:val="00076D2E"/>
    <w:rsid w:val="00077E1D"/>
    <w:rsid w:val="00081BA8"/>
    <w:rsid w:val="000842AD"/>
    <w:rsid w:val="00086A58"/>
    <w:rsid w:val="00086A7F"/>
    <w:rsid w:val="00093087"/>
    <w:rsid w:val="00093F25"/>
    <w:rsid w:val="00094D07"/>
    <w:rsid w:val="00097640"/>
    <w:rsid w:val="000979D4"/>
    <w:rsid w:val="000A0B22"/>
    <w:rsid w:val="000A2B76"/>
    <w:rsid w:val="000A32F4"/>
    <w:rsid w:val="000A3E4E"/>
    <w:rsid w:val="000A43C2"/>
    <w:rsid w:val="000A43DF"/>
    <w:rsid w:val="000A4408"/>
    <w:rsid w:val="000A5A9F"/>
    <w:rsid w:val="000B4765"/>
    <w:rsid w:val="000B4D19"/>
    <w:rsid w:val="000B5B5C"/>
    <w:rsid w:val="000C08CE"/>
    <w:rsid w:val="000C11AB"/>
    <w:rsid w:val="000C25BB"/>
    <w:rsid w:val="000C2684"/>
    <w:rsid w:val="000C271C"/>
    <w:rsid w:val="000C40AA"/>
    <w:rsid w:val="000C56C0"/>
    <w:rsid w:val="000D004F"/>
    <w:rsid w:val="000D1292"/>
    <w:rsid w:val="000D2078"/>
    <w:rsid w:val="000D273A"/>
    <w:rsid w:val="000D4B97"/>
    <w:rsid w:val="000D55D1"/>
    <w:rsid w:val="000D65E1"/>
    <w:rsid w:val="000E08D1"/>
    <w:rsid w:val="000E0F87"/>
    <w:rsid w:val="000E3E66"/>
    <w:rsid w:val="000E5E97"/>
    <w:rsid w:val="000E6D20"/>
    <w:rsid w:val="000E71FB"/>
    <w:rsid w:val="000F33EC"/>
    <w:rsid w:val="000F4F0B"/>
    <w:rsid w:val="000F63E5"/>
    <w:rsid w:val="000F6859"/>
    <w:rsid w:val="000F6983"/>
    <w:rsid w:val="00102507"/>
    <w:rsid w:val="00104216"/>
    <w:rsid w:val="00104A9B"/>
    <w:rsid w:val="00107D5F"/>
    <w:rsid w:val="001101E5"/>
    <w:rsid w:val="00111312"/>
    <w:rsid w:val="00111B39"/>
    <w:rsid w:val="001123FC"/>
    <w:rsid w:val="001140F2"/>
    <w:rsid w:val="0011597D"/>
    <w:rsid w:val="00117B45"/>
    <w:rsid w:val="00117CBC"/>
    <w:rsid w:val="00120731"/>
    <w:rsid w:val="00120A71"/>
    <w:rsid w:val="00121474"/>
    <w:rsid w:val="00122DB9"/>
    <w:rsid w:val="00123871"/>
    <w:rsid w:val="001243E6"/>
    <w:rsid w:val="001244E5"/>
    <w:rsid w:val="00126358"/>
    <w:rsid w:val="00127753"/>
    <w:rsid w:val="00130458"/>
    <w:rsid w:val="00131CFC"/>
    <w:rsid w:val="001329F6"/>
    <w:rsid w:val="00132E4A"/>
    <w:rsid w:val="00136213"/>
    <w:rsid w:val="00140571"/>
    <w:rsid w:val="00140B03"/>
    <w:rsid w:val="0014148C"/>
    <w:rsid w:val="00141581"/>
    <w:rsid w:val="00141977"/>
    <w:rsid w:val="00142D00"/>
    <w:rsid w:val="00142D4B"/>
    <w:rsid w:val="00143882"/>
    <w:rsid w:val="001460FC"/>
    <w:rsid w:val="0014665A"/>
    <w:rsid w:val="00146A8F"/>
    <w:rsid w:val="001471B1"/>
    <w:rsid w:val="001513E0"/>
    <w:rsid w:val="001516DB"/>
    <w:rsid w:val="00151CC2"/>
    <w:rsid w:val="00152281"/>
    <w:rsid w:val="001569AF"/>
    <w:rsid w:val="001569C1"/>
    <w:rsid w:val="0016189E"/>
    <w:rsid w:val="00161D03"/>
    <w:rsid w:val="001624D0"/>
    <w:rsid w:val="001634F5"/>
    <w:rsid w:val="00164BCC"/>
    <w:rsid w:val="0016791F"/>
    <w:rsid w:val="001704DB"/>
    <w:rsid w:val="001705AF"/>
    <w:rsid w:val="00172464"/>
    <w:rsid w:val="00173A35"/>
    <w:rsid w:val="00174666"/>
    <w:rsid w:val="00175297"/>
    <w:rsid w:val="00177ACB"/>
    <w:rsid w:val="00181F20"/>
    <w:rsid w:val="00182488"/>
    <w:rsid w:val="00184D40"/>
    <w:rsid w:val="00185BC7"/>
    <w:rsid w:val="00185DE6"/>
    <w:rsid w:val="00186D85"/>
    <w:rsid w:val="00187B8A"/>
    <w:rsid w:val="00187C4F"/>
    <w:rsid w:val="00190124"/>
    <w:rsid w:val="001916B1"/>
    <w:rsid w:val="00192350"/>
    <w:rsid w:val="00194415"/>
    <w:rsid w:val="001947B7"/>
    <w:rsid w:val="001958F7"/>
    <w:rsid w:val="0019736B"/>
    <w:rsid w:val="00197D88"/>
    <w:rsid w:val="001A0DB0"/>
    <w:rsid w:val="001A13C3"/>
    <w:rsid w:val="001A2B8F"/>
    <w:rsid w:val="001A2EC1"/>
    <w:rsid w:val="001A3346"/>
    <w:rsid w:val="001A6579"/>
    <w:rsid w:val="001A7555"/>
    <w:rsid w:val="001A769D"/>
    <w:rsid w:val="001A798A"/>
    <w:rsid w:val="001A7D59"/>
    <w:rsid w:val="001B220A"/>
    <w:rsid w:val="001B2AE4"/>
    <w:rsid w:val="001B2CAC"/>
    <w:rsid w:val="001B3CEF"/>
    <w:rsid w:val="001B4F5A"/>
    <w:rsid w:val="001B5177"/>
    <w:rsid w:val="001B56D0"/>
    <w:rsid w:val="001B5E46"/>
    <w:rsid w:val="001B6E7D"/>
    <w:rsid w:val="001B794E"/>
    <w:rsid w:val="001B7D0F"/>
    <w:rsid w:val="001C00C1"/>
    <w:rsid w:val="001C0CA8"/>
    <w:rsid w:val="001C0E0A"/>
    <w:rsid w:val="001C103E"/>
    <w:rsid w:val="001C5AC8"/>
    <w:rsid w:val="001C5DD6"/>
    <w:rsid w:val="001C6D14"/>
    <w:rsid w:val="001C781A"/>
    <w:rsid w:val="001D202B"/>
    <w:rsid w:val="001D2E65"/>
    <w:rsid w:val="001D4284"/>
    <w:rsid w:val="001D4345"/>
    <w:rsid w:val="001D515E"/>
    <w:rsid w:val="001D5475"/>
    <w:rsid w:val="001D5FCE"/>
    <w:rsid w:val="001D6D75"/>
    <w:rsid w:val="001D6E17"/>
    <w:rsid w:val="001D7770"/>
    <w:rsid w:val="001E029A"/>
    <w:rsid w:val="001E0F81"/>
    <w:rsid w:val="001E13B3"/>
    <w:rsid w:val="001E3BFD"/>
    <w:rsid w:val="001E52AB"/>
    <w:rsid w:val="001E5892"/>
    <w:rsid w:val="001E7332"/>
    <w:rsid w:val="001F1923"/>
    <w:rsid w:val="001F2708"/>
    <w:rsid w:val="001F2F4F"/>
    <w:rsid w:val="001F33F4"/>
    <w:rsid w:val="001F3D73"/>
    <w:rsid w:val="001F48F0"/>
    <w:rsid w:val="001F5279"/>
    <w:rsid w:val="001F6722"/>
    <w:rsid w:val="00200027"/>
    <w:rsid w:val="0020100A"/>
    <w:rsid w:val="00203601"/>
    <w:rsid w:val="00203A8E"/>
    <w:rsid w:val="002044CD"/>
    <w:rsid w:val="00204C03"/>
    <w:rsid w:val="00204DE2"/>
    <w:rsid w:val="00206FF4"/>
    <w:rsid w:val="002118CB"/>
    <w:rsid w:val="00211EF1"/>
    <w:rsid w:val="00213647"/>
    <w:rsid w:val="002137B5"/>
    <w:rsid w:val="00214943"/>
    <w:rsid w:val="00215778"/>
    <w:rsid w:val="0021627A"/>
    <w:rsid w:val="00216B08"/>
    <w:rsid w:val="00216E96"/>
    <w:rsid w:val="00217101"/>
    <w:rsid w:val="00221D9A"/>
    <w:rsid w:val="00221F6D"/>
    <w:rsid w:val="00223B92"/>
    <w:rsid w:val="0022402A"/>
    <w:rsid w:val="00224961"/>
    <w:rsid w:val="00227FA1"/>
    <w:rsid w:val="00230AA1"/>
    <w:rsid w:val="00232B71"/>
    <w:rsid w:val="00232CF3"/>
    <w:rsid w:val="002334E9"/>
    <w:rsid w:val="00234734"/>
    <w:rsid w:val="002347C7"/>
    <w:rsid w:val="00240254"/>
    <w:rsid w:val="00240D34"/>
    <w:rsid w:val="0024281E"/>
    <w:rsid w:val="00243B47"/>
    <w:rsid w:val="002458E6"/>
    <w:rsid w:val="0025111D"/>
    <w:rsid w:val="00251446"/>
    <w:rsid w:val="002517EE"/>
    <w:rsid w:val="00252E92"/>
    <w:rsid w:val="00257327"/>
    <w:rsid w:val="002617A6"/>
    <w:rsid w:val="00261A10"/>
    <w:rsid w:val="00261FFD"/>
    <w:rsid w:val="00262D5A"/>
    <w:rsid w:val="00263F32"/>
    <w:rsid w:val="00264521"/>
    <w:rsid w:val="0026730E"/>
    <w:rsid w:val="002675C8"/>
    <w:rsid w:val="00267667"/>
    <w:rsid w:val="00267669"/>
    <w:rsid w:val="00274785"/>
    <w:rsid w:val="002751AD"/>
    <w:rsid w:val="00281551"/>
    <w:rsid w:val="00281626"/>
    <w:rsid w:val="0028166A"/>
    <w:rsid w:val="00283331"/>
    <w:rsid w:val="0028374F"/>
    <w:rsid w:val="00284D9B"/>
    <w:rsid w:val="0028691B"/>
    <w:rsid w:val="00290D0A"/>
    <w:rsid w:val="002914FB"/>
    <w:rsid w:val="00294E26"/>
    <w:rsid w:val="00296BCB"/>
    <w:rsid w:val="002A03F4"/>
    <w:rsid w:val="002A158B"/>
    <w:rsid w:val="002A15EB"/>
    <w:rsid w:val="002A1707"/>
    <w:rsid w:val="002A411A"/>
    <w:rsid w:val="002A56B5"/>
    <w:rsid w:val="002B05C6"/>
    <w:rsid w:val="002B0675"/>
    <w:rsid w:val="002B0C6E"/>
    <w:rsid w:val="002B39B7"/>
    <w:rsid w:val="002B3F4F"/>
    <w:rsid w:val="002B6660"/>
    <w:rsid w:val="002B667B"/>
    <w:rsid w:val="002C28C0"/>
    <w:rsid w:val="002C4326"/>
    <w:rsid w:val="002C6A6F"/>
    <w:rsid w:val="002D0BE8"/>
    <w:rsid w:val="002D16C6"/>
    <w:rsid w:val="002D2040"/>
    <w:rsid w:val="002D36ED"/>
    <w:rsid w:val="002D4276"/>
    <w:rsid w:val="002D54C0"/>
    <w:rsid w:val="002D6331"/>
    <w:rsid w:val="002D6555"/>
    <w:rsid w:val="002D6569"/>
    <w:rsid w:val="002E0EB2"/>
    <w:rsid w:val="002E2E2B"/>
    <w:rsid w:val="002E3AB4"/>
    <w:rsid w:val="002E5386"/>
    <w:rsid w:val="002E599C"/>
    <w:rsid w:val="002E6664"/>
    <w:rsid w:val="002E79A0"/>
    <w:rsid w:val="002F0A69"/>
    <w:rsid w:val="002F2096"/>
    <w:rsid w:val="002F23A7"/>
    <w:rsid w:val="002F6BEC"/>
    <w:rsid w:val="00300B27"/>
    <w:rsid w:val="00304FED"/>
    <w:rsid w:val="003074C4"/>
    <w:rsid w:val="003105DD"/>
    <w:rsid w:val="00311A83"/>
    <w:rsid w:val="00312A7E"/>
    <w:rsid w:val="003131CE"/>
    <w:rsid w:val="00313AED"/>
    <w:rsid w:val="00315350"/>
    <w:rsid w:val="00315D2B"/>
    <w:rsid w:val="00320E41"/>
    <w:rsid w:val="00320FC5"/>
    <w:rsid w:val="00323B61"/>
    <w:rsid w:val="00323BE0"/>
    <w:rsid w:val="00323E52"/>
    <w:rsid w:val="00323FDB"/>
    <w:rsid w:val="00324DB8"/>
    <w:rsid w:val="00326159"/>
    <w:rsid w:val="00326984"/>
    <w:rsid w:val="0032773A"/>
    <w:rsid w:val="00327E86"/>
    <w:rsid w:val="00330263"/>
    <w:rsid w:val="00333572"/>
    <w:rsid w:val="003335A9"/>
    <w:rsid w:val="00333D2D"/>
    <w:rsid w:val="003340B8"/>
    <w:rsid w:val="00334839"/>
    <w:rsid w:val="00334B8A"/>
    <w:rsid w:val="00334BD5"/>
    <w:rsid w:val="0033523B"/>
    <w:rsid w:val="003361C4"/>
    <w:rsid w:val="00336F39"/>
    <w:rsid w:val="003377E6"/>
    <w:rsid w:val="00337DEA"/>
    <w:rsid w:val="00340A73"/>
    <w:rsid w:val="00341561"/>
    <w:rsid w:val="00346196"/>
    <w:rsid w:val="0034784B"/>
    <w:rsid w:val="00351FD5"/>
    <w:rsid w:val="00352005"/>
    <w:rsid w:val="00352288"/>
    <w:rsid w:val="00353C3B"/>
    <w:rsid w:val="003543AB"/>
    <w:rsid w:val="00354C4F"/>
    <w:rsid w:val="00355CD6"/>
    <w:rsid w:val="0035626D"/>
    <w:rsid w:val="00356320"/>
    <w:rsid w:val="00356821"/>
    <w:rsid w:val="00356930"/>
    <w:rsid w:val="00357E5A"/>
    <w:rsid w:val="00357E9D"/>
    <w:rsid w:val="00361419"/>
    <w:rsid w:val="00362CC1"/>
    <w:rsid w:val="00363337"/>
    <w:rsid w:val="00366335"/>
    <w:rsid w:val="00366452"/>
    <w:rsid w:val="0036719E"/>
    <w:rsid w:val="003673C1"/>
    <w:rsid w:val="0037144F"/>
    <w:rsid w:val="0037280E"/>
    <w:rsid w:val="00373916"/>
    <w:rsid w:val="00375156"/>
    <w:rsid w:val="00376A75"/>
    <w:rsid w:val="003809F7"/>
    <w:rsid w:val="00381F81"/>
    <w:rsid w:val="00382C27"/>
    <w:rsid w:val="00383EA1"/>
    <w:rsid w:val="00384FBE"/>
    <w:rsid w:val="0038689D"/>
    <w:rsid w:val="00386E1A"/>
    <w:rsid w:val="00390FCD"/>
    <w:rsid w:val="00393128"/>
    <w:rsid w:val="0039453F"/>
    <w:rsid w:val="003955BF"/>
    <w:rsid w:val="003971C9"/>
    <w:rsid w:val="003974C7"/>
    <w:rsid w:val="003A1671"/>
    <w:rsid w:val="003A26C5"/>
    <w:rsid w:val="003A29E3"/>
    <w:rsid w:val="003A2DCE"/>
    <w:rsid w:val="003A4D0A"/>
    <w:rsid w:val="003A607D"/>
    <w:rsid w:val="003A6DC8"/>
    <w:rsid w:val="003A7457"/>
    <w:rsid w:val="003A7D6C"/>
    <w:rsid w:val="003B0FC9"/>
    <w:rsid w:val="003B3CB0"/>
    <w:rsid w:val="003C2190"/>
    <w:rsid w:val="003C38FD"/>
    <w:rsid w:val="003C4790"/>
    <w:rsid w:val="003C4AAF"/>
    <w:rsid w:val="003C63E7"/>
    <w:rsid w:val="003C7519"/>
    <w:rsid w:val="003C7E32"/>
    <w:rsid w:val="003C7ECF"/>
    <w:rsid w:val="003D0F2A"/>
    <w:rsid w:val="003D1048"/>
    <w:rsid w:val="003D138C"/>
    <w:rsid w:val="003D4E6F"/>
    <w:rsid w:val="003D5E44"/>
    <w:rsid w:val="003E0EB8"/>
    <w:rsid w:val="003E0F39"/>
    <w:rsid w:val="003E2A98"/>
    <w:rsid w:val="003E32CB"/>
    <w:rsid w:val="003E3343"/>
    <w:rsid w:val="003E5042"/>
    <w:rsid w:val="003E791D"/>
    <w:rsid w:val="003F0031"/>
    <w:rsid w:val="003F0F56"/>
    <w:rsid w:val="003F225C"/>
    <w:rsid w:val="003F432E"/>
    <w:rsid w:val="003F4E55"/>
    <w:rsid w:val="003F4EE3"/>
    <w:rsid w:val="003F6233"/>
    <w:rsid w:val="003F6CEE"/>
    <w:rsid w:val="003F712F"/>
    <w:rsid w:val="00401EAF"/>
    <w:rsid w:val="00402194"/>
    <w:rsid w:val="004030F9"/>
    <w:rsid w:val="00404ED1"/>
    <w:rsid w:val="00407ED3"/>
    <w:rsid w:val="00410162"/>
    <w:rsid w:val="0041019A"/>
    <w:rsid w:val="00410766"/>
    <w:rsid w:val="004143F3"/>
    <w:rsid w:val="00415EC4"/>
    <w:rsid w:val="0042010A"/>
    <w:rsid w:val="00421555"/>
    <w:rsid w:val="00421D7D"/>
    <w:rsid w:val="0042353F"/>
    <w:rsid w:val="004252FB"/>
    <w:rsid w:val="00426E92"/>
    <w:rsid w:val="00426EF7"/>
    <w:rsid w:val="004315CB"/>
    <w:rsid w:val="004324E4"/>
    <w:rsid w:val="004327B0"/>
    <w:rsid w:val="00433439"/>
    <w:rsid w:val="004339DA"/>
    <w:rsid w:val="0043415C"/>
    <w:rsid w:val="00435217"/>
    <w:rsid w:val="004352A4"/>
    <w:rsid w:val="00435EF5"/>
    <w:rsid w:val="004374FF"/>
    <w:rsid w:val="004376B9"/>
    <w:rsid w:val="00437E24"/>
    <w:rsid w:val="00437E8A"/>
    <w:rsid w:val="004404EE"/>
    <w:rsid w:val="004405D6"/>
    <w:rsid w:val="00440F0C"/>
    <w:rsid w:val="0044248D"/>
    <w:rsid w:val="00442E2F"/>
    <w:rsid w:val="00443531"/>
    <w:rsid w:val="00443C77"/>
    <w:rsid w:val="004456FC"/>
    <w:rsid w:val="0044659E"/>
    <w:rsid w:val="00446EFC"/>
    <w:rsid w:val="00454466"/>
    <w:rsid w:val="00454DF7"/>
    <w:rsid w:val="0045792F"/>
    <w:rsid w:val="00457E6E"/>
    <w:rsid w:val="00460BB0"/>
    <w:rsid w:val="004633AB"/>
    <w:rsid w:val="0046437A"/>
    <w:rsid w:val="004643C2"/>
    <w:rsid w:val="0046711A"/>
    <w:rsid w:val="004674B3"/>
    <w:rsid w:val="00471A49"/>
    <w:rsid w:val="00472F29"/>
    <w:rsid w:val="00475A85"/>
    <w:rsid w:val="00476540"/>
    <w:rsid w:val="004772F0"/>
    <w:rsid w:val="00477F66"/>
    <w:rsid w:val="0048236F"/>
    <w:rsid w:val="00482642"/>
    <w:rsid w:val="00483AEB"/>
    <w:rsid w:val="00484F14"/>
    <w:rsid w:val="00485CD5"/>
    <w:rsid w:val="00485FC7"/>
    <w:rsid w:val="0048638F"/>
    <w:rsid w:val="00486989"/>
    <w:rsid w:val="00487057"/>
    <w:rsid w:val="0048786A"/>
    <w:rsid w:val="00491157"/>
    <w:rsid w:val="004911F1"/>
    <w:rsid w:val="004930C5"/>
    <w:rsid w:val="00493EAE"/>
    <w:rsid w:val="004943B4"/>
    <w:rsid w:val="0049454A"/>
    <w:rsid w:val="00494FB8"/>
    <w:rsid w:val="00495546"/>
    <w:rsid w:val="004955E0"/>
    <w:rsid w:val="00496421"/>
    <w:rsid w:val="004964B6"/>
    <w:rsid w:val="00496AC5"/>
    <w:rsid w:val="004970E9"/>
    <w:rsid w:val="00497DF4"/>
    <w:rsid w:val="004A0431"/>
    <w:rsid w:val="004A0E1E"/>
    <w:rsid w:val="004A0F92"/>
    <w:rsid w:val="004A1267"/>
    <w:rsid w:val="004A31B9"/>
    <w:rsid w:val="004A3C22"/>
    <w:rsid w:val="004A560E"/>
    <w:rsid w:val="004A61EF"/>
    <w:rsid w:val="004B0C20"/>
    <w:rsid w:val="004B121B"/>
    <w:rsid w:val="004B121D"/>
    <w:rsid w:val="004B1712"/>
    <w:rsid w:val="004B2BFB"/>
    <w:rsid w:val="004B7880"/>
    <w:rsid w:val="004C1A14"/>
    <w:rsid w:val="004C1FB0"/>
    <w:rsid w:val="004C209E"/>
    <w:rsid w:val="004C2BCD"/>
    <w:rsid w:val="004C5B91"/>
    <w:rsid w:val="004C5BE9"/>
    <w:rsid w:val="004D2A79"/>
    <w:rsid w:val="004D536B"/>
    <w:rsid w:val="004D5B3B"/>
    <w:rsid w:val="004D6BFB"/>
    <w:rsid w:val="004E04D3"/>
    <w:rsid w:val="004E5296"/>
    <w:rsid w:val="004E56CC"/>
    <w:rsid w:val="004E5CDF"/>
    <w:rsid w:val="004F0E79"/>
    <w:rsid w:val="004F11D5"/>
    <w:rsid w:val="004F1C82"/>
    <w:rsid w:val="004F1D58"/>
    <w:rsid w:val="004F35B1"/>
    <w:rsid w:val="004F47B4"/>
    <w:rsid w:val="004F6960"/>
    <w:rsid w:val="004F77A8"/>
    <w:rsid w:val="005002DA"/>
    <w:rsid w:val="00500C76"/>
    <w:rsid w:val="00507400"/>
    <w:rsid w:val="0051159A"/>
    <w:rsid w:val="00513C6C"/>
    <w:rsid w:val="00514016"/>
    <w:rsid w:val="00514182"/>
    <w:rsid w:val="005142A2"/>
    <w:rsid w:val="005144B9"/>
    <w:rsid w:val="00515EA5"/>
    <w:rsid w:val="005164E5"/>
    <w:rsid w:val="0052004D"/>
    <w:rsid w:val="00520113"/>
    <w:rsid w:val="0052014E"/>
    <w:rsid w:val="00520681"/>
    <w:rsid w:val="00521E53"/>
    <w:rsid w:val="0052225F"/>
    <w:rsid w:val="00522C7C"/>
    <w:rsid w:val="00523006"/>
    <w:rsid w:val="00526C7C"/>
    <w:rsid w:val="005274BA"/>
    <w:rsid w:val="00530BF3"/>
    <w:rsid w:val="00530D9F"/>
    <w:rsid w:val="0053180C"/>
    <w:rsid w:val="00532118"/>
    <w:rsid w:val="00535AC9"/>
    <w:rsid w:val="00536711"/>
    <w:rsid w:val="005417D8"/>
    <w:rsid w:val="00546DFC"/>
    <w:rsid w:val="005474F3"/>
    <w:rsid w:val="00550513"/>
    <w:rsid w:val="00550F28"/>
    <w:rsid w:val="00551E38"/>
    <w:rsid w:val="00552285"/>
    <w:rsid w:val="00552A62"/>
    <w:rsid w:val="00552FDC"/>
    <w:rsid w:val="0055613E"/>
    <w:rsid w:val="00557990"/>
    <w:rsid w:val="00557BAC"/>
    <w:rsid w:val="00560B9B"/>
    <w:rsid w:val="00562EC2"/>
    <w:rsid w:val="0056396D"/>
    <w:rsid w:val="0056533A"/>
    <w:rsid w:val="0057096A"/>
    <w:rsid w:val="0057118E"/>
    <w:rsid w:val="0057208F"/>
    <w:rsid w:val="00575F2A"/>
    <w:rsid w:val="00577D97"/>
    <w:rsid w:val="005810EF"/>
    <w:rsid w:val="00582D4F"/>
    <w:rsid w:val="00591308"/>
    <w:rsid w:val="0059130F"/>
    <w:rsid w:val="005913F9"/>
    <w:rsid w:val="00596146"/>
    <w:rsid w:val="0059643A"/>
    <w:rsid w:val="00597514"/>
    <w:rsid w:val="00597597"/>
    <w:rsid w:val="005976F7"/>
    <w:rsid w:val="005A37D1"/>
    <w:rsid w:val="005A4D8D"/>
    <w:rsid w:val="005A4ECF"/>
    <w:rsid w:val="005A5347"/>
    <w:rsid w:val="005A537B"/>
    <w:rsid w:val="005A6228"/>
    <w:rsid w:val="005A6DB2"/>
    <w:rsid w:val="005A70E0"/>
    <w:rsid w:val="005B029C"/>
    <w:rsid w:val="005B0F5E"/>
    <w:rsid w:val="005B155F"/>
    <w:rsid w:val="005B2685"/>
    <w:rsid w:val="005B46D7"/>
    <w:rsid w:val="005B6250"/>
    <w:rsid w:val="005B66A3"/>
    <w:rsid w:val="005B72AE"/>
    <w:rsid w:val="005B7423"/>
    <w:rsid w:val="005C0E58"/>
    <w:rsid w:val="005C0F9C"/>
    <w:rsid w:val="005C15AF"/>
    <w:rsid w:val="005C1E21"/>
    <w:rsid w:val="005C30A2"/>
    <w:rsid w:val="005C3479"/>
    <w:rsid w:val="005C5900"/>
    <w:rsid w:val="005C5A01"/>
    <w:rsid w:val="005C77EE"/>
    <w:rsid w:val="005D0D1C"/>
    <w:rsid w:val="005D16E7"/>
    <w:rsid w:val="005D27C9"/>
    <w:rsid w:val="005D2851"/>
    <w:rsid w:val="005D363D"/>
    <w:rsid w:val="005D3CE2"/>
    <w:rsid w:val="005D3E11"/>
    <w:rsid w:val="005D4153"/>
    <w:rsid w:val="005D457F"/>
    <w:rsid w:val="005D5506"/>
    <w:rsid w:val="005D5C47"/>
    <w:rsid w:val="005D66DE"/>
    <w:rsid w:val="005D6D15"/>
    <w:rsid w:val="005D75EB"/>
    <w:rsid w:val="005E0AA6"/>
    <w:rsid w:val="005E0C87"/>
    <w:rsid w:val="005E140D"/>
    <w:rsid w:val="005E18A0"/>
    <w:rsid w:val="005E22CF"/>
    <w:rsid w:val="005E39E4"/>
    <w:rsid w:val="005E697D"/>
    <w:rsid w:val="005F66FD"/>
    <w:rsid w:val="005F76CC"/>
    <w:rsid w:val="005F7DB5"/>
    <w:rsid w:val="00600FA2"/>
    <w:rsid w:val="006026A3"/>
    <w:rsid w:val="006029E6"/>
    <w:rsid w:val="00607877"/>
    <w:rsid w:val="006110B6"/>
    <w:rsid w:val="00611255"/>
    <w:rsid w:val="00611932"/>
    <w:rsid w:val="0061691E"/>
    <w:rsid w:val="006202D6"/>
    <w:rsid w:val="00621CF3"/>
    <w:rsid w:val="0062368E"/>
    <w:rsid w:val="00624B99"/>
    <w:rsid w:val="00625024"/>
    <w:rsid w:val="00625095"/>
    <w:rsid w:val="00626310"/>
    <w:rsid w:val="00627F36"/>
    <w:rsid w:val="00630973"/>
    <w:rsid w:val="00630EB5"/>
    <w:rsid w:val="00631ABC"/>
    <w:rsid w:val="00632F44"/>
    <w:rsid w:val="0063336C"/>
    <w:rsid w:val="0063622F"/>
    <w:rsid w:val="00641753"/>
    <w:rsid w:val="00642A17"/>
    <w:rsid w:val="0064431E"/>
    <w:rsid w:val="00646257"/>
    <w:rsid w:val="00651B1F"/>
    <w:rsid w:val="0065248B"/>
    <w:rsid w:val="006526C6"/>
    <w:rsid w:val="00654513"/>
    <w:rsid w:val="00654544"/>
    <w:rsid w:val="006562EE"/>
    <w:rsid w:val="006564BC"/>
    <w:rsid w:val="006573A0"/>
    <w:rsid w:val="006612DE"/>
    <w:rsid w:val="006615DA"/>
    <w:rsid w:val="006617CB"/>
    <w:rsid w:val="00662560"/>
    <w:rsid w:val="00664CD7"/>
    <w:rsid w:val="006655C3"/>
    <w:rsid w:val="00666545"/>
    <w:rsid w:val="00667917"/>
    <w:rsid w:val="0067094C"/>
    <w:rsid w:val="00671BCB"/>
    <w:rsid w:val="00676880"/>
    <w:rsid w:val="0068125A"/>
    <w:rsid w:val="00684330"/>
    <w:rsid w:val="006849CE"/>
    <w:rsid w:val="006854AE"/>
    <w:rsid w:val="006855D0"/>
    <w:rsid w:val="00687B04"/>
    <w:rsid w:val="00687E93"/>
    <w:rsid w:val="00691E72"/>
    <w:rsid w:val="00692323"/>
    <w:rsid w:val="00694376"/>
    <w:rsid w:val="006965A7"/>
    <w:rsid w:val="00697E79"/>
    <w:rsid w:val="006A1366"/>
    <w:rsid w:val="006A1B4D"/>
    <w:rsid w:val="006A215D"/>
    <w:rsid w:val="006A32C0"/>
    <w:rsid w:val="006A47DC"/>
    <w:rsid w:val="006A6D36"/>
    <w:rsid w:val="006B03FF"/>
    <w:rsid w:val="006B2C33"/>
    <w:rsid w:val="006B3BAF"/>
    <w:rsid w:val="006B5948"/>
    <w:rsid w:val="006B6535"/>
    <w:rsid w:val="006B69FD"/>
    <w:rsid w:val="006B6AA5"/>
    <w:rsid w:val="006C1832"/>
    <w:rsid w:val="006C441E"/>
    <w:rsid w:val="006C7673"/>
    <w:rsid w:val="006D17A1"/>
    <w:rsid w:val="006D3B71"/>
    <w:rsid w:val="006D4766"/>
    <w:rsid w:val="006D4A54"/>
    <w:rsid w:val="006D5BA7"/>
    <w:rsid w:val="006D6DDB"/>
    <w:rsid w:val="006E0320"/>
    <w:rsid w:val="006E0541"/>
    <w:rsid w:val="006E085B"/>
    <w:rsid w:val="006E1117"/>
    <w:rsid w:val="006E19B2"/>
    <w:rsid w:val="006E441F"/>
    <w:rsid w:val="006E5787"/>
    <w:rsid w:val="006E6B74"/>
    <w:rsid w:val="006F38C6"/>
    <w:rsid w:val="006F5715"/>
    <w:rsid w:val="006F61AD"/>
    <w:rsid w:val="007000DB"/>
    <w:rsid w:val="00700AB5"/>
    <w:rsid w:val="00700F0D"/>
    <w:rsid w:val="007039FD"/>
    <w:rsid w:val="00704021"/>
    <w:rsid w:val="00704D09"/>
    <w:rsid w:val="00704E5D"/>
    <w:rsid w:val="007062C8"/>
    <w:rsid w:val="00706BEB"/>
    <w:rsid w:val="00706D44"/>
    <w:rsid w:val="007078BF"/>
    <w:rsid w:val="007100AF"/>
    <w:rsid w:val="007108E0"/>
    <w:rsid w:val="007110B9"/>
    <w:rsid w:val="0071323E"/>
    <w:rsid w:val="00713527"/>
    <w:rsid w:val="00715BB5"/>
    <w:rsid w:val="007160AC"/>
    <w:rsid w:val="00716D05"/>
    <w:rsid w:val="00717C81"/>
    <w:rsid w:val="00720357"/>
    <w:rsid w:val="00722100"/>
    <w:rsid w:val="007225F1"/>
    <w:rsid w:val="00722834"/>
    <w:rsid w:val="007250D4"/>
    <w:rsid w:val="00725F48"/>
    <w:rsid w:val="007279F1"/>
    <w:rsid w:val="00727F35"/>
    <w:rsid w:val="00730432"/>
    <w:rsid w:val="00730C41"/>
    <w:rsid w:val="0073214F"/>
    <w:rsid w:val="0073270C"/>
    <w:rsid w:val="00733BFA"/>
    <w:rsid w:val="007346CC"/>
    <w:rsid w:val="00735489"/>
    <w:rsid w:val="00736E33"/>
    <w:rsid w:val="0073711B"/>
    <w:rsid w:val="007379E0"/>
    <w:rsid w:val="00737B00"/>
    <w:rsid w:val="00737BD8"/>
    <w:rsid w:val="00741D8A"/>
    <w:rsid w:val="007427E4"/>
    <w:rsid w:val="00743BD1"/>
    <w:rsid w:val="00743D52"/>
    <w:rsid w:val="007452F8"/>
    <w:rsid w:val="007454B8"/>
    <w:rsid w:val="007461C6"/>
    <w:rsid w:val="007461FA"/>
    <w:rsid w:val="007467C8"/>
    <w:rsid w:val="007469CF"/>
    <w:rsid w:val="00750EDF"/>
    <w:rsid w:val="0075195D"/>
    <w:rsid w:val="00752009"/>
    <w:rsid w:val="00752FEB"/>
    <w:rsid w:val="007579CD"/>
    <w:rsid w:val="007600E5"/>
    <w:rsid w:val="007601C5"/>
    <w:rsid w:val="00763720"/>
    <w:rsid w:val="00764D7B"/>
    <w:rsid w:val="007659BA"/>
    <w:rsid w:val="00767BDB"/>
    <w:rsid w:val="007723B4"/>
    <w:rsid w:val="007723E1"/>
    <w:rsid w:val="007727F3"/>
    <w:rsid w:val="00774470"/>
    <w:rsid w:val="00774C21"/>
    <w:rsid w:val="00775D53"/>
    <w:rsid w:val="0078005D"/>
    <w:rsid w:val="0078327F"/>
    <w:rsid w:val="007843F6"/>
    <w:rsid w:val="00784A8E"/>
    <w:rsid w:val="00784BE4"/>
    <w:rsid w:val="00784C1B"/>
    <w:rsid w:val="007865EC"/>
    <w:rsid w:val="0078799A"/>
    <w:rsid w:val="00787B54"/>
    <w:rsid w:val="00787F09"/>
    <w:rsid w:val="007911F0"/>
    <w:rsid w:val="00792064"/>
    <w:rsid w:val="00793728"/>
    <w:rsid w:val="00793B1B"/>
    <w:rsid w:val="0079647A"/>
    <w:rsid w:val="00796B4E"/>
    <w:rsid w:val="00797245"/>
    <w:rsid w:val="00797CC7"/>
    <w:rsid w:val="007A002C"/>
    <w:rsid w:val="007A3043"/>
    <w:rsid w:val="007A4F25"/>
    <w:rsid w:val="007B0E73"/>
    <w:rsid w:val="007B1E87"/>
    <w:rsid w:val="007B2856"/>
    <w:rsid w:val="007B30BA"/>
    <w:rsid w:val="007B3E12"/>
    <w:rsid w:val="007B47E0"/>
    <w:rsid w:val="007B55C6"/>
    <w:rsid w:val="007B6050"/>
    <w:rsid w:val="007B61F3"/>
    <w:rsid w:val="007B658B"/>
    <w:rsid w:val="007C6F29"/>
    <w:rsid w:val="007D126E"/>
    <w:rsid w:val="007D1D7F"/>
    <w:rsid w:val="007D3C60"/>
    <w:rsid w:val="007D5703"/>
    <w:rsid w:val="007E2B84"/>
    <w:rsid w:val="007E2D7C"/>
    <w:rsid w:val="007E3A5B"/>
    <w:rsid w:val="007E4ED1"/>
    <w:rsid w:val="007E7225"/>
    <w:rsid w:val="007F17F9"/>
    <w:rsid w:val="007F1CB2"/>
    <w:rsid w:val="007F2104"/>
    <w:rsid w:val="007F4A95"/>
    <w:rsid w:val="007F4B3B"/>
    <w:rsid w:val="007F5489"/>
    <w:rsid w:val="007F73BC"/>
    <w:rsid w:val="007F7976"/>
    <w:rsid w:val="008025F0"/>
    <w:rsid w:val="00802B91"/>
    <w:rsid w:val="00803290"/>
    <w:rsid w:val="00803FFB"/>
    <w:rsid w:val="008040CC"/>
    <w:rsid w:val="0080482E"/>
    <w:rsid w:val="0080576B"/>
    <w:rsid w:val="00806FE9"/>
    <w:rsid w:val="00807DCF"/>
    <w:rsid w:val="0081071C"/>
    <w:rsid w:val="008109DF"/>
    <w:rsid w:val="0081101D"/>
    <w:rsid w:val="00813386"/>
    <w:rsid w:val="0081365D"/>
    <w:rsid w:val="0081631C"/>
    <w:rsid w:val="008176E9"/>
    <w:rsid w:val="008178A7"/>
    <w:rsid w:val="008249A3"/>
    <w:rsid w:val="0083095D"/>
    <w:rsid w:val="008331C8"/>
    <w:rsid w:val="00834656"/>
    <w:rsid w:val="0083581C"/>
    <w:rsid w:val="00836840"/>
    <w:rsid w:val="0084013A"/>
    <w:rsid w:val="00846D0C"/>
    <w:rsid w:val="0084745C"/>
    <w:rsid w:val="008516B0"/>
    <w:rsid w:val="008517C3"/>
    <w:rsid w:val="00851E58"/>
    <w:rsid w:val="0085200B"/>
    <w:rsid w:val="00853C78"/>
    <w:rsid w:val="00854874"/>
    <w:rsid w:val="00855B40"/>
    <w:rsid w:val="00857AF5"/>
    <w:rsid w:val="00861189"/>
    <w:rsid w:val="0086125B"/>
    <w:rsid w:val="00863D1F"/>
    <w:rsid w:val="008709E7"/>
    <w:rsid w:val="00871D9B"/>
    <w:rsid w:val="00871F8F"/>
    <w:rsid w:val="00872174"/>
    <w:rsid w:val="0087470F"/>
    <w:rsid w:val="00874ADE"/>
    <w:rsid w:val="008766F0"/>
    <w:rsid w:val="00876BB4"/>
    <w:rsid w:val="00880C5C"/>
    <w:rsid w:val="00881A0F"/>
    <w:rsid w:val="00881B37"/>
    <w:rsid w:val="008824B0"/>
    <w:rsid w:val="0088430F"/>
    <w:rsid w:val="00885622"/>
    <w:rsid w:val="00886F78"/>
    <w:rsid w:val="00890075"/>
    <w:rsid w:val="00891941"/>
    <w:rsid w:val="00891AC9"/>
    <w:rsid w:val="00892578"/>
    <w:rsid w:val="00893389"/>
    <w:rsid w:val="00893E33"/>
    <w:rsid w:val="008A07F4"/>
    <w:rsid w:val="008A22FC"/>
    <w:rsid w:val="008A2595"/>
    <w:rsid w:val="008A6777"/>
    <w:rsid w:val="008B1A67"/>
    <w:rsid w:val="008B2B5B"/>
    <w:rsid w:val="008B2E68"/>
    <w:rsid w:val="008B4AC1"/>
    <w:rsid w:val="008B57AB"/>
    <w:rsid w:val="008B7690"/>
    <w:rsid w:val="008C047D"/>
    <w:rsid w:val="008C0B14"/>
    <w:rsid w:val="008C1856"/>
    <w:rsid w:val="008C2D7E"/>
    <w:rsid w:val="008C331D"/>
    <w:rsid w:val="008C4C51"/>
    <w:rsid w:val="008C5F52"/>
    <w:rsid w:val="008C7E8F"/>
    <w:rsid w:val="008D0C99"/>
    <w:rsid w:val="008D2598"/>
    <w:rsid w:val="008D2605"/>
    <w:rsid w:val="008D3ECA"/>
    <w:rsid w:val="008D520C"/>
    <w:rsid w:val="008D5CA6"/>
    <w:rsid w:val="008D7090"/>
    <w:rsid w:val="008E0671"/>
    <w:rsid w:val="008E0D22"/>
    <w:rsid w:val="008E3D0D"/>
    <w:rsid w:val="008E53DD"/>
    <w:rsid w:val="008E669E"/>
    <w:rsid w:val="008E66DA"/>
    <w:rsid w:val="008E6A31"/>
    <w:rsid w:val="008E6EFF"/>
    <w:rsid w:val="008F3A27"/>
    <w:rsid w:val="008F3ED5"/>
    <w:rsid w:val="008F5506"/>
    <w:rsid w:val="008F5728"/>
    <w:rsid w:val="008F7376"/>
    <w:rsid w:val="008F7777"/>
    <w:rsid w:val="008F7D11"/>
    <w:rsid w:val="0090003B"/>
    <w:rsid w:val="00902AAD"/>
    <w:rsid w:val="009042FA"/>
    <w:rsid w:val="00904E41"/>
    <w:rsid w:val="009066A6"/>
    <w:rsid w:val="00910253"/>
    <w:rsid w:val="00911A88"/>
    <w:rsid w:val="009154DA"/>
    <w:rsid w:val="009158DB"/>
    <w:rsid w:val="009158EA"/>
    <w:rsid w:val="00915DA8"/>
    <w:rsid w:val="00916740"/>
    <w:rsid w:val="009167C1"/>
    <w:rsid w:val="00917248"/>
    <w:rsid w:val="00917D33"/>
    <w:rsid w:val="009205EB"/>
    <w:rsid w:val="0092178B"/>
    <w:rsid w:val="00923354"/>
    <w:rsid w:val="00923DA3"/>
    <w:rsid w:val="00924B7B"/>
    <w:rsid w:val="00924DB3"/>
    <w:rsid w:val="00925C6F"/>
    <w:rsid w:val="00926426"/>
    <w:rsid w:val="009268FE"/>
    <w:rsid w:val="0093205B"/>
    <w:rsid w:val="0093228D"/>
    <w:rsid w:val="0093361D"/>
    <w:rsid w:val="00935717"/>
    <w:rsid w:val="00936066"/>
    <w:rsid w:val="0094068C"/>
    <w:rsid w:val="00941BE3"/>
    <w:rsid w:val="0094345F"/>
    <w:rsid w:val="00943D1D"/>
    <w:rsid w:val="00957040"/>
    <w:rsid w:val="00957505"/>
    <w:rsid w:val="00957A4F"/>
    <w:rsid w:val="009603AF"/>
    <w:rsid w:val="0096204D"/>
    <w:rsid w:val="009628CB"/>
    <w:rsid w:val="00964E72"/>
    <w:rsid w:val="009650ED"/>
    <w:rsid w:val="00965BD2"/>
    <w:rsid w:val="00965EBB"/>
    <w:rsid w:val="009677D9"/>
    <w:rsid w:val="00967C6B"/>
    <w:rsid w:val="00967F00"/>
    <w:rsid w:val="0097059B"/>
    <w:rsid w:val="009717DF"/>
    <w:rsid w:val="00971F9D"/>
    <w:rsid w:val="00972398"/>
    <w:rsid w:val="00972BEA"/>
    <w:rsid w:val="0097395E"/>
    <w:rsid w:val="009757CA"/>
    <w:rsid w:val="00976337"/>
    <w:rsid w:val="00980EA2"/>
    <w:rsid w:val="00982790"/>
    <w:rsid w:val="009830C1"/>
    <w:rsid w:val="009833BE"/>
    <w:rsid w:val="00983420"/>
    <w:rsid w:val="00984FD1"/>
    <w:rsid w:val="00987423"/>
    <w:rsid w:val="009920D7"/>
    <w:rsid w:val="009921F1"/>
    <w:rsid w:val="009A3B52"/>
    <w:rsid w:val="009A40E9"/>
    <w:rsid w:val="009A62C9"/>
    <w:rsid w:val="009A7E86"/>
    <w:rsid w:val="009B3224"/>
    <w:rsid w:val="009B5A7D"/>
    <w:rsid w:val="009B77F7"/>
    <w:rsid w:val="009C162D"/>
    <w:rsid w:val="009C17B8"/>
    <w:rsid w:val="009C329A"/>
    <w:rsid w:val="009C5D4E"/>
    <w:rsid w:val="009C6D45"/>
    <w:rsid w:val="009C7584"/>
    <w:rsid w:val="009C7BA9"/>
    <w:rsid w:val="009D10A0"/>
    <w:rsid w:val="009D1611"/>
    <w:rsid w:val="009D18FB"/>
    <w:rsid w:val="009D2303"/>
    <w:rsid w:val="009D2A2C"/>
    <w:rsid w:val="009D2F06"/>
    <w:rsid w:val="009D3172"/>
    <w:rsid w:val="009D42B7"/>
    <w:rsid w:val="009D4D53"/>
    <w:rsid w:val="009D5E74"/>
    <w:rsid w:val="009D7DDB"/>
    <w:rsid w:val="009E1636"/>
    <w:rsid w:val="009F280A"/>
    <w:rsid w:val="009F58F0"/>
    <w:rsid w:val="009F6AB7"/>
    <w:rsid w:val="009F7F6B"/>
    <w:rsid w:val="00A00A9B"/>
    <w:rsid w:val="00A01082"/>
    <w:rsid w:val="00A02395"/>
    <w:rsid w:val="00A03EBA"/>
    <w:rsid w:val="00A048E8"/>
    <w:rsid w:val="00A049D9"/>
    <w:rsid w:val="00A07A93"/>
    <w:rsid w:val="00A10E73"/>
    <w:rsid w:val="00A112AC"/>
    <w:rsid w:val="00A119DD"/>
    <w:rsid w:val="00A12197"/>
    <w:rsid w:val="00A13107"/>
    <w:rsid w:val="00A14CC9"/>
    <w:rsid w:val="00A14D70"/>
    <w:rsid w:val="00A153C9"/>
    <w:rsid w:val="00A1554D"/>
    <w:rsid w:val="00A163A3"/>
    <w:rsid w:val="00A164B1"/>
    <w:rsid w:val="00A17DE9"/>
    <w:rsid w:val="00A2019C"/>
    <w:rsid w:val="00A20F8B"/>
    <w:rsid w:val="00A213B3"/>
    <w:rsid w:val="00A218F4"/>
    <w:rsid w:val="00A21BCD"/>
    <w:rsid w:val="00A25603"/>
    <w:rsid w:val="00A2568A"/>
    <w:rsid w:val="00A25AE2"/>
    <w:rsid w:val="00A25B7F"/>
    <w:rsid w:val="00A3210D"/>
    <w:rsid w:val="00A35FA3"/>
    <w:rsid w:val="00A40303"/>
    <w:rsid w:val="00A417BD"/>
    <w:rsid w:val="00A41AEE"/>
    <w:rsid w:val="00A43B5B"/>
    <w:rsid w:val="00A442B4"/>
    <w:rsid w:val="00A45B07"/>
    <w:rsid w:val="00A47F1F"/>
    <w:rsid w:val="00A51A7C"/>
    <w:rsid w:val="00A55570"/>
    <w:rsid w:val="00A565AE"/>
    <w:rsid w:val="00A5722D"/>
    <w:rsid w:val="00A62E91"/>
    <w:rsid w:val="00A62F79"/>
    <w:rsid w:val="00A6435A"/>
    <w:rsid w:val="00A643EE"/>
    <w:rsid w:val="00A6448A"/>
    <w:rsid w:val="00A66666"/>
    <w:rsid w:val="00A671D8"/>
    <w:rsid w:val="00A67F8A"/>
    <w:rsid w:val="00A72EF3"/>
    <w:rsid w:val="00A7468D"/>
    <w:rsid w:val="00A76CC6"/>
    <w:rsid w:val="00A827A7"/>
    <w:rsid w:val="00A82A77"/>
    <w:rsid w:val="00A82C9B"/>
    <w:rsid w:val="00A83408"/>
    <w:rsid w:val="00A835CB"/>
    <w:rsid w:val="00A83612"/>
    <w:rsid w:val="00A861BD"/>
    <w:rsid w:val="00A90739"/>
    <w:rsid w:val="00A91CAB"/>
    <w:rsid w:val="00A923BC"/>
    <w:rsid w:val="00A96685"/>
    <w:rsid w:val="00A96A09"/>
    <w:rsid w:val="00A97815"/>
    <w:rsid w:val="00AA027D"/>
    <w:rsid w:val="00AA3CB9"/>
    <w:rsid w:val="00AA49D8"/>
    <w:rsid w:val="00AA6A55"/>
    <w:rsid w:val="00AB0369"/>
    <w:rsid w:val="00AB1285"/>
    <w:rsid w:val="00AB3562"/>
    <w:rsid w:val="00AB38DB"/>
    <w:rsid w:val="00AB672E"/>
    <w:rsid w:val="00AB6FA6"/>
    <w:rsid w:val="00AB71CD"/>
    <w:rsid w:val="00AB7DD3"/>
    <w:rsid w:val="00AC060C"/>
    <w:rsid w:val="00AC0BB7"/>
    <w:rsid w:val="00AC234F"/>
    <w:rsid w:val="00AC2C5A"/>
    <w:rsid w:val="00AC316D"/>
    <w:rsid w:val="00AC3262"/>
    <w:rsid w:val="00AC4090"/>
    <w:rsid w:val="00AC482E"/>
    <w:rsid w:val="00AC5B6C"/>
    <w:rsid w:val="00AC5BDA"/>
    <w:rsid w:val="00AC707C"/>
    <w:rsid w:val="00AC7A3A"/>
    <w:rsid w:val="00AD0B3D"/>
    <w:rsid w:val="00AD0D40"/>
    <w:rsid w:val="00AD2962"/>
    <w:rsid w:val="00AD3616"/>
    <w:rsid w:val="00AD4FF5"/>
    <w:rsid w:val="00AD5BD0"/>
    <w:rsid w:val="00AD7C3F"/>
    <w:rsid w:val="00AE3FB3"/>
    <w:rsid w:val="00AE448A"/>
    <w:rsid w:val="00AE4623"/>
    <w:rsid w:val="00AE60EB"/>
    <w:rsid w:val="00AE63F8"/>
    <w:rsid w:val="00AF09E7"/>
    <w:rsid w:val="00AF1B51"/>
    <w:rsid w:val="00AF1D57"/>
    <w:rsid w:val="00AF2DCC"/>
    <w:rsid w:val="00AF3494"/>
    <w:rsid w:val="00AF3606"/>
    <w:rsid w:val="00AF3F07"/>
    <w:rsid w:val="00AF5188"/>
    <w:rsid w:val="00AF61B7"/>
    <w:rsid w:val="00B01843"/>
    <w:rsid w:val="00B03705"/>
    <w:rsid w:val="00B03AD9"/>
    <w:rsid w:val="00B03F07"/>
    <w:rsid w:val="00B044C3"/>
    <w:rsid w:val="00B0455A"/>
    <w:rsid w:val="00B05664"/>
    <w:rsid w:val="00B06AE2"/>
    <w:rsid w:val="00B11264"/>
    <w:rsid w:val="00B11378"/>
    <w:rsid w:val="00B11ABD"/>
    <w:rsid w:val="00B16029"/>
    <w:rsid w:val="00B1606D"/>
    <w:rsid w:val="00B1684D"/>
    <w:rsid w:val="00B16952"/>
    <w:rsid w:val="00B17D68"/>
    <w:rsid w:val="00B203BA"/>
    <w:rsid w:val="00B206D4"/>
    <w:rsid w:val="00B26FAB"/>
    <w:rsid w:val="00B326EF"/>
    <w:rsid w:val="00B328ED"/>
    <w:rsid w:val="00B3420D"/>
    <w:rsid w:val="00B34CC9"/>
    <w:rsid w:val="00B35C55"/>
    <w:rsid w:val="00B3626A"/>
    <w:rsid w:val="00B40103"/>
    <w:rsid w:val="00B41BFF"/>
    <w:rsid w:val="00B41CC7"/>
    <w:rsid w:val="00B46E6A"/>
    <w:rsid w:val="00B47244"/>
    <w:rsid w:val="00B472DD"/>
    <w:rsid w:val="00B503BE"/>
    <w:rsid w:val="00B504B6"/>
    <w:rsid w:val="00B57172"/>
    <w:rsid w:val="00B617FB"/>
    <w:rsid w:val="00B63200"/>
    <w:rsid w:val="00B634C7"/>
    <w:rsid w:val="00B64820"/>
    <w:rsid w:val="00B64A6D"/>
    <w:rsid w:val="00B65ADB"/>
    <w:rsid w:val="00B65DC1"/>
    <w:rsid w:val="00B6617C"/>
    <w:rsid w:val="00B704A5"/>
    <w:rsid w:val="00B709B3"/>
    <w:rsid w:val="00B74430"/>
    <w:rsid w:val="00B77D34"/>
    <w:rsid w:val="00B805DC"/>
    <w:rsid w:val="00B8069C"/>
    <w:rsid w:val="00B81913"/>
    <w:rsid w:val="00B821FA"/>
    <w:rsid w:val="00B82429"/>
    <w:rsid w:val="00B9157A"/>
    <w:rsid w:val="00B91AD4"/>
    <w:rsid w:val="00B93A42"/>
    <w:rsid w:val="00B945B6"/>
    <w:rsid w:val="00B95367"/>
    <w:rsid w:val="00B967E2"/>
    <w:rsid w:val="00B96B1F"/>
    <w:rsid w:val="00B96EC7"/>
    <w:rsid w:val="00BA19C5"/>
    <w:rsid w:val="00BA1D25"/>
    <w:rsid w:val="00BA2F99"/>
    <w:rsid w:val="00BA3142"/>
    <w:rsid w:val="00BA74D0"/>
    <w:rsid w:val="00BB044D"/>
    <w:rsid w:val="00BB1370"/>
    <w:rsid w:val="00BB378C"/>
    <w:rsid w:val="00BB5250"/>
    <w:rsid w:val="00BB5496"/>
    <w:rsid w:val="00BB6953"/>
    <w:rsid w:val="00BB7EFE"/>
    <w:rsid w:val="00BC0C0E"/>
    <w:rsid w:val="00BC2DA2"/>
    <w:rsid w:val="00BC49A2"/>
    <w:rsid w:val="00BD0E28"/>
    <w:rsid w:val="00BD1079"/>
    <w:rsid w:val="00BD396B"/>
    <w:rsid w:val="00BD4005"/>
    <w:rsid w:val="00BD5280"/>
    <w:rsid w:val="00BD63C8"/>
    <w:rsid w:val="00BD6E14"/>
    <w:rsid w:val="00BE06F4"/>
    <w:rsid w:val="00BE0BDA"/>
    <w:rsid w:val="00BE2AF0"/>
    <w:rsid w:val="00BE30B5"/>
    <w:rsid w:val="00BE44B0"/>
    <w:rsid w:val="00BE4844"/>
    <w:rsid w:val="00BE4882"/>
    <w:rsid w:val="00BE6706"/>
    <w:rsid w:val="00BE6988"/>
    <w:rsid w:val="00BE730B"/>
    <w:rsid w:val="00BF1649"/>
    <w:rsid w:val="00BF510C"/>
    <w:rsid w:val="00BF5D62"/>
    <w:rsid w:val="00BF7332"/>
    <w:rsid w:val="00BF7F3F"/>
    <w:rsid w:val="00C00BA8"/>
    <w:rsid w:val="00C0232C"/>
    <w:rsid w:val="00C04995"/>
    <w:rsid w:val="00C05340"/>
    <w:rsid w:val="00C0538D"/>
    <w:rsid w:val="00C109C7"/>
    <w:rsid w:val="00C11545"/>
    <w:rsid w:val="00C145E4"/>
    <w:rsid w:val="00C150B5"/>
    <w:rsid w:val="00C153BB"/>
    <w:rsid w:val="00C15A4A"/>
    <w:rsid w:val="00C1600B"/>
    <w:rsid w:val="00C179A3"/>
    <w:rsid w:val="00C17C00"/>
    <w:rsid w:val="00C208EC"/>
    <w:rsid w:val="00C236C6"/>
    <w:rsid w:val="00C24D7D"/>
    <w:rsid w:val="00C262A9"/>
    <w:rsid w:val="00C30621"/>
    <w:rsid w:val="00C306C5"/>
    <w:rsid w:val="00C30B2E"/>
    <w:rsid w:val="00C31C60"/>
    <w:rsid w:val="00C33667"/>
    <w:rsid w:val="00C33B5B"/>
    <w:rsid w:val="00C35C03"/>
    <w:rsid w:val="00C36591"/>
    <w:rsid w:val="00C36ACE"/>
    <w:rsid w:val="00C3796D"/>
    <w:rsid w:val="00C41171"/>
    <w:rsid w:val="00C4544F"/>
    <w:rsid w:val="00C46A51"/>
    <w:rsid w:val="00C46EFF"/>
    <w:rsid w:val="00C524B8"/>
    <w:rsid w:val="00C532A7"/>
    <w:rsid w:val="00C541B7"/>
    <w:rsid w:val="00C5514A"/>
    <w:rsid w:val="00C55F73"/>
    <w:rsid w:val="00C569CC"/>
    <w:rsid w:val="00C573AA"/>
    <w:rsid w:val="00C57557"/>
    <w:rsid w:val="00C57CFA"/>
    <w:rsid w:val="00C609DF"/>
    <w:rsid w:val="00C612A4"/>
    <w:rsid w:val="00C63386"/>
    <w:rsid w:val="00C63CE6"/>
    <w:rsid w:val="00C64675"/>
    <w:rsid w:val="00C64DBA"/>
    <w:rsid w:val="00C675D0"/>
    <w:rsid w:val="00C67807"/>
    <w:rsid w:val="00C72CA5"/>
    <w:rsid w:val="00C74A64"/>
    <w:rsid w:val="00C75FAF"/>
    <w:rsid w:val="00C83FA7"/>
    <w:rsid w:val="00C86F1D"/>
    <w:rsid w:val="00C8737E"/>
    <w:rsid w:val="00C87D8C"/>
    <w:rsid w:val="00C87EC0"/>
    <w:rsid w:val="00C90174"/>
    <w:rsid w:val="00C92128"/>
    <w:rsid w:val="00C9497A"/>
    <w:rsid w:val="00C96E10"/>
    <w:rsid w:val="00C96E1B"/>
    <w:rsid w:val="00CA1A80"/>
    <w:rsid w:val="00CA5F13"/>
    <w:rsid w:val="00CA6279"/>
    <w:rsid w:val="00CA6AED"/>
    <w:rsid w:val="00CB19E3"/>
    <w:rsid w:val="00CB36F6"/>
    <w:rsid w:val="00CB46ED"/>
    <w:rsid w:val="00CB67BE"/>
    <w:rsid w:val="00CC193F"/>
    <w:rsid w:val="00CC1C19"/>
    <w:rsid w:val="00CC40C7"/>
    <w:rsid w:val="00CC46CE"/>
    <w:rsid w:val="00CC5EB1"/>
    <w:rsid w:val="00CC5EE5"/>
    <w:rsid w:val="00CC6CCE"/>
    <w:rsid w:val="00CC7360"/>
    <w:rsid w:val="00CD039A"/>
    <w:rsid w:val="00CD05BB"/>
    <w:rsid w:val="00CD3D08"/>
    <w:rsid w:val="00CE4077"/>
    <w:rsid w:val="00CE6434"/>
    <w:rsid w:val="00CE6747"/>
    <w:rsid w:val="00CE6C11"/>
    <w:rsid w:val="00CE7781"/>
    <w:rsid w:val="00CE7C8D"/>
    <w:rsid w:val="00CF0185"/>
    <w:rsid w:val="00CF0F66"/>
    <w:rsid w:val="00CF21B6"/>
    <w:rsid w:val="00CF22CA"/>
    <w:rsid w:val="00CF2482"/>
    <w:rsid w:val="00CF264C"/>
    <w:rsid w:val="00CF2C62"/>
    <w:rsid w:val="00CF3237"/>
    <w:rsid w:val="00CF4E70"/>
    <w:rsid w:val="00D04D17"/>
    <w:rsid w:val="00D04EA3"/>
    <w:rsid w:val="00D07960"/>
    <w:rsid w:val="00D07CDA"/>
    <w:rsid w:val="00D1003C"/>
    <w:rsid w:val="00D10540"/>
    <w:rsid w:val="00D109F0"/>
    <w:rsid w:val="00D1121F"/>
    <w:rsid w:val="00D1210E"/>
    <w:rsid w:val="00D134E2"/>
    <w:rsid w:val="00D1425D"/>
    <w:rsid w:val="00D165EF"/>
    <w:rsid w:val="00D16B0D"/>
    <w:rsid w:val="00D17EFD"/>
    <w:rsid w:val="00D17FC9"/>
    <w:rsid w:val="00D20CD1"/>
    <w:rsid w:val="00D2289B"/>
    <w:rsid w:val="00D23D14"/>
    <w:rsid w:val="00D23D82"/>
    <w:rsid w:val="00D24116"/>
    <w:rsid w:val="00D254AF"/>
    <w:rsid w:val="00D25F3D"/>
    <w:rsid w:val="00D27009"/>
    <w:rsid w:val="00D278C2"/>
    <w:rsid w:val="00D32A82"/>
    <w:rsid w:val="00D3423F"/>
    <w:rsid w:val="00D34F3A"/>
    <w:rsid w:val="00D37F7F"/>
    <w:rsid w:val="00D40549"/>
    <w:rsid w:val="00D4105F"/>
    <w:rsid w:val="00D433B6"/>
    <w:rsid w:val="00D43EE8"/>
    <w:rsid w:val="00D441A4"/>
    <w:rsid w:val="00D45443"/>
    <w:rsid w:val="00D46803"/>
    <w:rsid w:val="00D50425"/>
    <w:rsid w:val="00D50730"/>
    <w:rsid w:val="00D509FF"/>
    <w:rsid w:val="00D53B39"/>
    <w:rsid w:val="00D541CD"/>
    <w:rsid w:val="00D5460F"/>
    <w:rsid w:val="00D57082"/>
    <w:rsid w:val="00D6434E"/>
    <w:rsid w:val="00D64997"/>
    <w:rsid w:val="00D6576F"/>
    <w:rsid w:val="00D65824"/>
    <w:rsid w:val="00D67E68"/>
    <w:rsid w:val="00D70728"/>
    <w:rsid w:val="00D709B1"/>
    <w:rsid w:val="00D749BD"/>
    <w:rsid w:val="00D7589E"/>
    <w:rsid w:val="00D758D7"/>
    <w:rsid w:val="00D76A02"/>
    <w:rsid w:val="00D76EFE"/>
    <w:rsid w:val="00D77107"/>
    <w:rsid w:val="00D80268"/>
    <w:rsid w:val="00D81DA9"/>
    <w:rsid w:val="00D81EE6"/>
    <w:rsid w:val="00D836B9"/>
    <w:rsid w:val="00D84575"/>
    <w:rsid w:val="00D84E2D"/>
    <w:rsid w:val="00D86389"/>
    <w:rsid w:val="00D8668C"/>
    <w:rsid w:val="00D87BB8"/>
    <w:rsid w:val="00D915D4"/>
    <w:rsid w:val="00D91739"/>
    <w:rsid w:val="00D941CA"/>
    <w:rsid w:val="00D96A01"/>
    <w:rsid w:val="00D974C5"/>
    <w:rsid w:val="00D97926"/>
    <w:rsid w:val="00DA2314"/>
    <w:rsid w:val="00DA3424"/>
    <w:rsid w:val="00DA38E3"/>
    <w:rsid w:val="00DA6D68"/>
    <w:rsid w:val="00DA6E4D"/>
    <w:rsid w:val="00DA7B0D"/>
    <w:rsid w:val="00DA7B4B"/>
    <w:rsid w:val="00DB0009"/>
    <w:rsid w:val="00DB0A80"/>
    <w:rsid w:val="00DB0AB6"/>
    <w:rsid w:val="00DB1109"/>
    <w:rsid w:val="00DB31AC"/>
    <w:rsid w:val="00DB370E"/>
    <w:rsid w:val="00DB394B"/>
    <w:rsid w:val="00DB3B9A"/>
    <w:rsid w:val="00DB6512"/>
    <w:rsid w:val="00DB7028"/>
    <w:rsid w:val="00DC016B"/>
    <w:rsid w:val="00DC2487"/>
    <w:rsid w:val="00DC475A"/>
    <w:rsid w:val="00DC58D6"/>
    <w:rsid w:val="00DC6043"/>
    <w:rsid w:val="00DC73CB"/>
    <w:rsid w:val="00DC7465"/>
    <w:rsid w:val="00DC7F76"/>
    <w:rsid w:val="00DD3DC1"/>
    <w:rsid w:val="00DD4FEB"/>
    <w:rsid w:val="00DD6BD5"/>
    <w:rsid w:val="00DD79F6"/>
    <w:rsid w:val="00DE04FF"/>
    <w:rsid w:val="00DE08C6"/>
    <w:rsid w:val="00DE232A"/>
    <w:rsid w:val="00DE25B8"/>
    <w:rsid w:val="00DE50A9"/>
    <w:rsid w:val="00DE5F0E"/>
    <w:rsid w:val="00DF03E9"/>
    <w:rsid w:val="00DF0A49"/>
    <w:rsid w:val="00DF44E9"/>
    <w:rsid w:val="00DF64C1"/>
    <w:rsid w:val="00DF7CBB"/>
    <w:rsid w:val="00E01764"/>
    <w:rsid w:val="00E01BE5"/>
    <w:rsid w:val="00E042BB"/>
    <w:rsid w:val="00E04D0B"/>
    <w:rsid w:val="00E05561"/>
    <w:rsid w:val="00E0645A"/>
    <w:rsid w:val="00E06AEC"/>
    <w:rsid w:val="00E0761B"/>
    <w:rsid w:val="00E07E94"/>
    <w:rsid w:val="00E1086B"/>
    <w:rsid w:val="00E14B95"/>
    <w:rsid w:val="00E17DAF"/>
    <w:rsid w:val="00E222D3"/>
    <w:rsid w:val="00E2378D"/>
    <w:rsid w:val="00E23E83"/>
    <w:rsid w:val="00E249C5"/>
    <w:rsid w:val="00E25369"/>
    <w:rsid w:val="00E25F38"/>
    <w:rsid w:val="00E27B29"/>
    <w:rsid w:val="00E31AB7"/>
    <w:rsid w:val="00E3774D"/>
    <w:rsid w:val="00E405B4"/>
    <w:rsid w:val="00E4071C"/>
    <w:rsid w:val="00E4421F"/>
    <w:rsid w:val="00E50C2E"/>
    <w:rsid w:val="00E528A9"/>
    <w:rsid w:val="00E539FF"/>
    <w:rsid w:val="00E54077"/>
    <w:rsid w:val="00E55AB3"/>
    <w:rsid w:val="00E608A6"/>
    <w:rsid w:val="00E6253E"/>
    <w:rsid w:val="00E65502"/>
    <w:rsid w:val="00E66DAF"/>
    <w:rsid w:val="00E66FCD"/>
    <w:rsid w:val="00E67788"/>
    <w:rsid w:val="00E706CC"/>
    <w:rsid w:val="00E7343C"/>
    <w:rsid w:val="00E744A1"/>
    <w:rsid w:val="00E74DC2"/>
    <w:rsid w:val="00E75B01"/>
    <w:rsid w:val="00E8008B"/>
    <w:rsid w:val="00E80A36"/>
    <w:rsid w:val="00E81942"/>
    <w:rsid w:val="00E823BA"/>
    <w:rsid w:val="00E8350A"/>
    <w:rsid w:val="00E84CD1"/>
    <w:rsid w:val="00E864A8"/>
    <w:rsid w:val="00E875EC"/>
    <w:rsid w:val="00E904E3"/>
    <w:rsid w:val="00E92BB0"/>
    <w:rsid w:val="00E95BF1"/>
    <w:rsid w:val="00E95CD4"/>
    <w:rsid w:val="00E96FB3"/>
    <w:rsid w:val="00EA0621"/>
    <w:rsid w:val="00EA0F59"/>
    <w:rsid w:val="00EA350A"/>
    <w:rsid w:val="00EA3688"/>
    <w:rsid w:val="00EA3A02"/>
    <w:rsid w:val="00EA59D4"/>
    <w:rsid w:val="00EA6C72"/>
    <w:rsid w:val="00EA7841"/>
    <w:rsid w:val="00EB13A7"/>
    <w:rsid w:val="00EB383A"/>
    <w:rsid w:val="00EB58DC"/>
    <w:rsid w:val="00EB5A43"/>
    <w:rsid w:val="00EB60D9"/>
    <w:rsid w:val="00EB69F7"/>
    <w:rsid w:val="00EC16B5"/>
    <w:rsid w:val="00EC2165"/>
    <w:rsid w:val="00EC2606"/>
    <w:rsid w:val="00EC3BB5"/>
    <w:rsid w:val="00EC4549"/>
    <w:rsid w:val="00EC5231"/>
    <w:rsid w:val="00EC6615"/>
    <w:rsid w:val="00EC6D05"/>
    <w:rsid w:val="00EC7FBC"/>
    <w:rsid w:val="00ED0DB6"/>
    <w:rsid w:val="00ED3363"/>
    <w:rsid w:val="00ED4476"/>
    <w:rsid w:val="00ED4B76"/>
    <w:rsid w:val="00ED5483"/>
    <w:rsid w:val="00ED6353"/>
    <w:rsid w:val="00EE0B97"/>
    <w:rsid w:val="00EE73A2"/>
    <w:rsid w:val="00EE7A92"/>
    <w:rsid w:val="00EE7E6E"/>
    <w:rsid w:val="00EF1940"/>
    <w:rsid w:val="00EF1E4A"/>
    <w:rsid w:val="00EF2003"/>
    <w:rsid w:val="00EF2720"/>
    <w:rsid w:val="00EF3C38"/>
    <w:rsid w:val="00EF3D5B"/>
    <w:rsid w:val="00EF4060"/>
    <w:rsid w:val="00EF5CFF"/>
    <w:rsid w:val="00EF7593"/>
    <w:rsid w:val="00EF75B1"/>
    <w:rsid w:val="00F0125B"/>
    <w:rsid w:val="00F01E54"/>
    <w:rsid w:val="00F07A12"/>
    <w:rsid w:val="00F07D47"/>
    <w:rsid w:val="00F07E2D"/>
    <w:rsid w:val="00F1038D"/>
    <w:rsid w:val="00F1105D"/>
    <w:rsid w:val="00F13162"/>
    <w:rsid w:val="00F14EBA"/>
    <w:rsid w:val="00F156AA"/>
    <w:rsid w:val="00F1663F"/>
    <w:rsid w:val="00F200B7"/>
    <w:rsid w:val="00F215BB"/>
    <w:rsid w:val="00F2262E"/>
    <w:rsid w:val="00F25472"/>
    <w:rsid w:val="00F25707"/>
    <w:rsid w:val="00F26B1E"/>
    <w:rsid w:val="00F337C6"/>
    <w:rsid w:val="00F34911"/>
    <w:rsid w:val="00F351B3"/>
    <w:rsid w:val="00F35A33"/>
    <w:rsid w:val="00F35CE4"/>
    <w:rsid w:val="00F372B3"/>
    <w:rsid w:val="00F4072B"/>
    <w:rsid w:val="00F41189"/>
    <w:rsid w:val="00F42906"/>
    <w:rsid w:val="00F47336"/>
    <w:rsid w:val="00F501ED"/>
    <w:rsid w:val="00F5518C"/>
    <w:rsid w:val="00F56B43"/>
    <w:rsid w:val="00F56D9B"/>
    <w:rsid w:val="00F56E1B"/>
    <w:rsid w:val="00F571E4"/>
    <w:rsid w:val="00F6004F"/>
    <w:rsid w:val="00F60C9E"/>
    <w:rsid w:val="00F62A6A"/>
    <w:rsid w:val="00F650EF"/>
    <w:rsid w:val="00F65576"/>
    <w:rsid w:val="00F668F3"/>
    <w:rsid w:val="00F6736C"/>
    <w:rsid w:val="00F67B97"/>
    <w:rsid w:val="00F70681"/>
    <w:rsid w:val="00F72157"/>
    <w:rsid w:val="00F723E8"/>
    <w:rsid w:val="00F72C70"/>
    <w:rsid w:val="00F76234"/>
    <w:rsid w:val="00F80038"/>
    <w:rsid w:val="00F80D5B"/>
    <w:rsid w:val="00F80FCA"/>
    <w:rsid w:val="00F82A5E"/>
    <w:rsid w:val="00F82E8C"/>
    <w:rsid w:val="00F83711"/>
    <w:rsid w:val="00F86C3F"/>
    <w:rsid w:val="00F8764F"/>
    <w:rsid w:val="00F90035"/>
    <w:rsid w:val="00F92C19"/>
    <w:rsid w:val="00F92D58"/>
    <w:rsid w:val="00F94DCF"/>
    <w:rsid w:val="00F964CD"/>
    <w:rsid w:val="00F97358"/>
    <w:rsid w:val="00F97E60"/>
    <w:rsid w:val="00F97EC4"/>
    <w:rsid w:val="00FA0574"/>
    <w:rsid w:val="00FA187D"/>
    <w:rsid w:val="00FA2F17"/>
    <w:rsid w:val="00FA401A"/>
    <w:rsid w:val="00FA4971"/>
    <w:rsid w:val="00FA6B51"/>
    <w:rsid w:val="00FB1908"/>
    <w:rsid w:val="00FB24DF"/>
    <w:rsid w:val="00FB26D6"/>
    <w:rsid w:val="00FB2C30"/>
    <w:rsid w:val="00FB3816"/>
    <w:rsid w:val="00FB3EE2"/>
    <w:rsid w:val="00FB49DF"/>
    <w:rsid w:val="00FB49E2"/>
    <w:rsid w:val="00FB4D4F"/>
    <w:rsid w:val="00FB5E8D"/>
    <w:rsid w:val="00FB7A4A"/>
    <w:rsid w:val="00FC089E"/>
    <w:rsid w:val="00FC0918"/>
    <w:rsid w:val="00FC0DD0"/>
    <w:rsid w:val="00FC2D9C"/>
    <w:rsid w:val="00FC57F1"/>
    <w:rsid w:val="00FC6049"/>
    <w:rsid w:val="00FD04EC"/>
    <w:rsid w:val="00FD4947"/>
    <w:rsid w:val="00FD4C25"/>
    <w:rsid w:val="00FD4F90"/>
    <w:rsid w:val="00FD5A67"/>
    <w:rsid w:val="00FD65DE"/>
    <w:rsid w:val="00FD7147"/>
    <w:rsid w:val="00FD750E"/>
    <w:rsid w:val="00FE0335"/>
    <w:rsid w:val="00FE3C35"/>
    <w:rsid w:val="00FE50C5"/>
    <w:rsid w:val="00FE6452"/>
    <w:rsid w:val="00FE64AD"/>
    <w:rsid w:val="00FE7248"/>
    <w:rsid w:val="00FF17B6"/>
    <w:rsid w:val="00FF493D"/>
    <w:rsid w:val="00FF522B"/>
    <w:rsid w:val="00FF71DB"/>
    <w:rsid w:val="00FF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F003CB-E625-476D-ADAF-23D71C017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tabs>
        <w:tab w:val="left" w:pos="5670"/>
      </w:tabs>
      <w:ind w:right="3969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framePr w:hSpace="180" w:wrap="around" w:vAnchor="text" w:hAnchor="margin" w:xAlign="center" w:y="227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framePr w:hSpace="180" w:wrap="around" w:vAnchor="text" w:hAnchor="margin" w:y="96"/>
      <w:jc w:val="center"/>
      <w:outlineLvl w:val="4"/>
    </w:pPr>
    <w:rPr>
      <w:b/>
      <w:sz w:val="26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both"/>
    </w:pPr>
    <w:rPr>
      <w:sz w:val="26"/>
    </w:rPr>
  </w:style>
  <w:style w:type="paragraph" w:styleId="a4">
    <w:name w:val="Body Text Indent"/>
    <w:basedOn w:val="a"/>
    <w:link w:val="a5"/>
    <w:pPr>
      <w:tabs>
        <w:tab w:val="left" w:pos="4111"/>
      </w:tabs>
      <w:spacing w:line="360" w:lineRule="auto"/>
      <w:ind w:firstLine="720"/>
      <w:jc w:val="both"/>
    </w:pPr>
    <w:rPr>
      <w:sz w:val="28"/>
      <w:lang w:val="x-none" w:eastAsia="x-none"/>
    </w:rPr>
  </w:style>
  <w:style w:type="paragraph" w:styleId="20">
    <w:name w:val="Body Text 2"/>
    <w:basedOn w:val="a"/>
    <w:pPr>
      <w:tabs>
        <w:tab w:val="left" w:pos="5103"/>
      </w:tabs>
      <w:ind w:right="4252"/>
    </w:pPr>
    <w:rPr>
      <w:sz w:val="28"/>
    </w:rPr>
  </w:style>
  <w:style w:type="paragraph" w:styleId="21">
    <w:name w:val="Body Text Indent 2"/>
    <w:basedOn w:val="a"/>
    <w:pPr>
      <w:spacing w:before="120" w:line="312" w:lineRule="auto"/>
      <w:ind w:firstLine="720"/>
      <w:jc w:val="both"/>
    </w:pPr>
    <w:rPr>
      <w:sz w:val="26"/>
    </w:rPr>
  </w:style>
  <w:style w:type="paragraph" w:customStyle="1" w:styleId="22">
    <w:name w:val="çàãîëîâîê 2"/>
    <w:basedOn w:val="a"/>
    <w:next w:val="a"/>
    <w:pPr>
      <w:keepNext/>
      <w:jc w:val="center"/>
    </w:pPr>
    <w:rPr>
      <w:b/>
      <w:sz w:val="28"/>
    </w:rPr>
  </w:style>
  <w:style w:type="paragraph" w:customStyle="1" w:styleId="BodyText2">
    <w:name w:val="Body Text 2"/>
    <w:basedOn w:val="a"/>
    <w:pPr>
      <w:jc w:val="both"/>
    </w:pPr>
    <w:rPr>
      <w:sz w:val="28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paragraph" w:styleId="a8">
    <w:name w:val="footer"/>
    <w:basedOn w:val="a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30">
    <w:name w:val="Body Text Indent 3"/>
    <w:basedOn w:val="a"/>
    <w:pPr>
      <w:spacing w:after="120"/>
      <w:ind w:left="283"/>
    </w:pPr>
    <w:rPr>
      <w:sz w:val="16"/>
      <w:szCs w:val="16"/>
    </w:rPr>
  </w:style>
  <w:style w:type="paragraph" w:customStyle="1" w:styleId="Normal">
    <w:name w:val="Normal"/>
    <w:rPr>
      <w:sz w:val="28"/>
    </w:rPr>
  </w:style>
  <w:style w:type="table" w:styleId="aa">
    <w:name w:val="Table Grid"/>
    <w:basedOn w:val="a1"/>
    <w:rsid w:val="00BE67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semiHidden/>
    <w:rsid w:val="00A45B07"/>
    <w:rPr>
      <w:rFonts w:ascii="Tahoma" w:hAnsi="Tahoma" w:cs="Tahoma"/>
      <w:sz w:val="16"/>
      <w:szCs w:val="16"/>
    </w:rPr>
  </w:style>
  <w:style w:type="character" w:customStyle="1" w:styleId="a5">
    <w:name w:val="Основной текст с отступом Знак"/>
    <w:link w:val="a4"/>
    <w:rsid w:val="004C1A14"/>
    <w:rPr>
      <w:sz w:val="28"/>
    </w:rPr>
  </w:style>
  <w:style w:type="character" w:customStyle="1" w:styleId="a7">
    <w:name w:val="Верхний колонтитул Знак"/>
    <w:link w:val="a6"/>
    <w:uiPriority w:val="99"/>
    <w:rsid w:val="00651B1F"/>
  </w:style>
  <w:style w:type="paragraph" w:customStyle="1" w:styleId="14">
    <w:name w:val="_Осн.текст 14 Знак Знак Знак Знак Знак Знак"/>
    <w:basedOn w:val="a"/>
    <w:link w:val="140"/>
    <w:rsid w:val="0043415C"/>
    <w:pPr>
      <w:suppressLineNumbers/>
      <w:spacing w:line="360" w:lineRule="auto"/>
      <w:ind w:firstLine="567"/>
      <w:jc w:val="both"/>
    </w:pPr>
    <w:rPr>
      <w:sz w:val="28"/>
      <w:lang w:val="x-none"/>
    </w:rPr>
  </w:style>
  <w:style w:type="character" w:customStyle="1" w:styleId="140">
    <w:name w:val="_Осн.текст 14 Знак Знак Знак Знак Знак Знак Знак"/>
    <w:link w:val="14"/>
    <w:rsid w:val="0043415C"/>
    <w:rPr>
      <w:sz w:val="28"/>
      <w:lang w:val="x-none"/>
    </w:rPr>
  </w:style>
  <w:style w:type="paragraph" w:styleId="ac">
    <w:name w:val="footnote text"/>
    <w:basedOn w:val="a"/>
    <w:link w:val="ad"/>
    <w:uiPriority w:val="99"/>
    <w:semiHidden/>
    <w:unhideWhenUsed/>
    <w:rsid w:val="00221D9A"/>
  </w:style>
  <w:style w:type="character" w:customStyle="1" w:styleId="ad">
    <w:name w:val="Текст сноски Знак"/>
    <w:basedOn w:val="a0"/>
    <w:link w:val="ac"/>
    <w:uiPriority w:val="99"/>
    <w:semiHidden/>
    <w:rsid w:val="00221D9A"/>
  </w:style>
  <w:style w:type="character" w:styleId="ae">
    <w:name w:val="footnote reference"/>
    <w:semiHidden/>
    <w:unhideWhenUsed/>
    <w:rsid w:val="00221D9A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5D16E7"/>
  </w:style>
  <w:style w:type="character" w:customStyle="1" w:styleId="af0">
    <w:name w:val="Текст концевой сноски Знак"/>
    <w:basedOn w:val="a0"/>
    <w:link w:val="af"/>
    <w:uiPriority w:val="99"/>
    <w:semiHidden/>
    <w:rsid w:val="005D16E7"/>
  </w:style>
  <w:style w:type="character" w:styleId="af1">
    <w:name w:val="endnote reference"/>
    <w:uiPriority w:val="99"/>
    <w:semiHidden/>
    <w:unhideWhenUsed/>
    <w:rsid w:val="005D16E7"/>
    <w:rPr>
      <w:vertAlign w:val="superscript"/>
    </w:rPr>
  </w:style>
  <w:style w:type="character" w:customStyle="1" w:styleId="af2">
    <w:name w:val="Основной текст_"/>
    <w:link w:val="31"/>
    <w:rsid w:val="007379E0"/>
    <w:rPr>
      <w:spacing w:val="-6"/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f2"/>
    <w:rsid w:val="007379E0"/>
    <w:pPr>
      <w:widowControl w:val="0"/>
      <w:shd w:val="clear" w:color="auto" w:fill="FFFFFF"/>
      <w:spacing w:line="0" w:lineRule="atLeast"/>
    </w:pPr>
    <w:rPr>
      <w:spacing w:val="-6"/>
      <w:sz w:val="27"/>
      <w:szCs w:val="27"/>
    </w:rPr>
  </w:style>
  <w:style w:type="character" w:customStyle="1" w:styleId="af3">
    <w:name w:val="Сноска_"/>
    <w:link w:val="af4"/>
    <w:rsid w:val="00924B7B"/>
    <w:rPr>
      <w:spacing w:val="-6"/>
      <w:sz w:val="27"/>
      <w:szCs w:val="27"/>
      <w:shd w:val="clear" w:color="auto" w:fill="FFFFFF"/>
    </w:rPr>
  </w:style>
  <w:style w:type="paragraph" w:customStyle="1" w:styleId="af4">
    <w:name w:val="Сноска"/>
    <w:basedOn w:val="a"/>
    <w:link w:val="af3"/>
    <w:rsid w:val="00924B7B"/>
    <w:pPr>
      <w:widowControl w:val="0"/>
      <w:shd w:val="clear" w:color="auto" w:fill="FFFFFF"/>
      <w:spacing w:after="180" w:line="0" w:lineRule="atLeast"/>
      <w:jc w:val="both"/>
    </w:pPr>
    <w:rPr>
      <w:spacing w:val="-6"/>
      <w:sz w:val="27"/>
      <w:szCs w:val="27"/>
    </w:rPr>
  </w:style>
  <w:style w:type="paragraph" w:customStyle="1" w:styleId="af5">
    <w:name w:val=" Знак Знак Знак Знак Знак Знак Знак"/>
    <w:basedOn w:val="a"/>
    <w:autoRedefine/>
    <w:rsid w:val="00A218F4"/>
    <w:pPr>
      <w:spacing w:after="160" w:line="240" w:lineRule="exact"/>
      <w:ind w:left="26"/>
    </w:pPr>
    <w:rPr>
      <w:sz w:val="24"/>
      <w:szCs w:val="24"/>
      <w:lang w:val="en-US" w:eastAsia="en-US"/>
    </w:rPr>
  </w:style>
  <w:style w:type="paragraph" w:styleId="af6">
    <w:name w:val="Plain Text"/>
    <w:basedOn w:val="a"/>
    <w:link w:val="af7"/>
    <w:rsid w:val="009717DF"/>
    <w:rPr>
      <w:rFonts w:ascii="Courier New" w:hAnsi="Courier New"/>
      <w:snapToGrid w:val="0"/>
    </w:rPr>
  </w:style>
  <w:style w:type="character" w:customStyle="1" w:styleId="af7">
    <w:name w:val="Текст Знак"/>
    <w:link w:val="af6"/>
    <w:rsid w:val="009717DF"/>
    <w:rPr>
      <w:rFonts w:ascii="Courier New" w:hAnsi="Courier New"/>
      <w:snapToGrid w:val="0"/>
    </w:rPr>
  </w:style>
  <w:style w:type="paragraph" w:customStyle="1" w:styleId="ConsPlusNormal">
    <w:name w:val="ConsPlusNormal"/>
    <w:rsid w:val="002E79A0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f8">
    <w:name w:val="Hyperlink"/>
    <w:uiPriority w:val="99"/>
    <w:semiHidden/>
    <w:unhideWhenUsed/>
    <w:rsid w:val="00F62A6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consultantplus://offline/ref=463BB870CB548D3E8F0A02B779F5093645D05DF67F0ED3F6A1B6BAD8A787ED447368B2A2355E4762BF84F24ED639EFCF3E6CBD3F7C64D4EFk9k0J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487904&amp;dst=101616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28474&amp;dst=10011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1\&#1052;&#1086;&#1080;%20&#1076;&#1086;&#1082;&#1091;&#1084;&#1077;&#1085;&#1090;&#1099;\&#1050;&#1088;&#1072;&#1089;&#1085;&#1086;&#1076;&#1072;&#1088;&#1089;&#1082;&#1080;&#1081;%20&#1050;&#1088;&#1072;&#1081;\&#1073;&#1083;&#1072;&#1085;&#1082;%20&#1087;&#1088;&#1080;&#1082;&#1072;&#1079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9F6ED-07AA-440F-93D7-AF40362E4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приказа.dot</Template>
  <TotalTime>0</TotalTime>
  <Pages>4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ФЕДЕРАЛЬНАЯ СЛУЖБА БЕЗОПАСНОСТИ</vt:lpstr>
    </vt:vector>
  </TitlesOfParts>
  <Company>Elcom Ltd</Company>
  <LinksUpToDate>false</LinksUpToDate>
  <CharactersWithSpaces>4581</CharactersWithSpaces>
  <SharedDoc>false</SharedDoc>
  <HLinks>
    <vt:vector size="18" baseType="variant">
      <vt:variant>
        <vt:i4>2687080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consultantplus://offline/ref=463BB870CB548D3E8F0A02B779F5093645D05DF67F0ED3F6A1B6BAD8A787ED447368B2A2355E4762BF84F24ED639EFCF3E6CBD3F7C64D4EFk9k0J</vt:lpwstr>
      </vt:variant>
      <vt:variant>
        <vt:lpwstr/>
      </vt:variant>
      <vt:variant>
        <vt:i4>3604599</vt:i4>
      </vt:variant>
      <vt:variant>
        <vt:i4>3</vt:i4>
      </vt:variant>
      <vt:variant>
        <vt:i4>0</vt:i4>
      </vt:variant>
      <vt:variant>
        <vt:i4>5</vt:i4>
      </vt:variant>
      <vt:variant>
        <vt:lpwstr>https://login.consultant.ru/link/?req=doc&amp;base=LAW&amp;n=487904&amp;dst=101616</vt:lpwstr>
      </vt:variant>
      <vt:variant>
        <vt:lpwstr/>
      </vt:variant>
      <vt:variant>
        <vt:i4>4128881</vt:i4>
      </vt:variant>
      <vt:variant>
        <vt:i4>0</vt:i4>
      </vt:variant>
      <vt:variant>
        <vt:i4>0</vt:i4>
      </vt:variant>
      <vt:variant>
        <vt:i4>5</vt:i4>
      </vt:variant>
      <vt:variant>
        <vt:lpwstr>https://login.consultant.ru/link/?req=doc&amp;base=LAW&amp;n=428474&amp;dst=100111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ФЕДЕРАЛЬНАЯ СЛУЖБА БЕЗОПАСНОСТИ</dc:title>
  <dc:subject/>
  <dc:creator>Golev Vladislav</dc:creator>
  <cp:keywords/>
  <cp:lastModifiedBy>Internet</cp:lastModifiedBy>
  <cp:revision>2</cp:revision>
  <cp:lastPrinted>2025-04-08T08:08:00Z</cp:lastPrinted>
  <dcterms:created xsi:type="dcterms:W3CDTF">2025-07-01T14:08:00Z</dcterms:created>
  <dcterms:modified xsi:type="dcterms:W3CDTF">2025-07-01T14:08:00Z</dcterms:modified>
</cp:coreProperties>
</file>